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6E852" w14:textId="77777777" w:rsidR="00EB263C" w:rsidRPr="00EB263C" w:rsidRDefault="002453A2" w:rsidP="00EB263C">
      <w:pPr>
        <w:pStyle w:val="Name"/>
      </w:pPr>
      <w:r>
        <w:t>Joan LaBelle, Colorado SILC Chair</w:t>
      </w:r>
    </w:p>
    <w:p w14:paraId="47DB75E5" w14:textId="77777777" w:rsidR="00EB263C" w:rsidRPr="00EB263C" w:rsidRDefault="0061432A" w:rsidP="00EB263C">
      <w:pPr>
        <w:pStyle w:val="Address"/>
      </w:pPr>
      <w:sdt>
        <w:sdtPr>
          <w:id w:val="-1998635529"/>
          <w:placeholder>
            <w:docPart w:val="4564F39B15B34F2BB60E7D6455A90896"/>
          </w:placeholder>
          <w:temporary/>
          <w:showingPlcHdr/>
          <w15:appearance w15:val="hidden"/>
        </w:sdtPr>
        <w:sdtEndPr/>
        <w:sdtContent>
          <w:r w:rsidR="00EB263C" w:rsidRPr="00EB263C">
            <w:rPr>
              <w:rStyle w:val="PlaceholderText"/>
              <w:color w:val="auto"/>
            </w:rPr>
            <w:t>[Street Address, City, ST Zip Code]</w:t>
          </w:r>
        </w:sdtContent>
      </w:sdt>
      <w:r w:rsidR="00EB263C" w:rsidRPr="00EB263C">
        <w:t xml:space="preserve">  |  </w:t>
      </w:r>
      <w:sdt>
        <w:sdtPr>
          <w:id w:val="1825473331"/>
          <w:placeholder>
            <w:docPart w:val="C9D47053C12F46DD99B5EFEE83D26E58"/>
          </w:placeholder>
          <w:temporary/>
          <w:showingPlcHdr/>
          <w15:appearance w15:val="hidden"/>
        </w:sdtPr>
        <w:sdtEndPr/>
        <w:sdtContent>
          <w:r w:rsidR="00EB263C" w:rsidRPr="00EB263C">
            <w:rPr>
              <w:rStyle w:val="PlaceholderText"/>
              <w:color w:val="auto"/>
            </w:rPr>
            <w:t>[Telephone]</w:t>
          </w:r>
        </w:sdtContent>
      </w:sdt>
      <w:r w:rsidR="00EB263C" w:rsidRPr="00EB263C">
        <w:t xml:space="preserve">  |  </w:t>
      </w:r>
      <w:sdt>
        <w:sdtPr>
          <w:id w:val="-1746104256"/>
          <w:placeholder>
            <w:docPart w:val="CCA9CFA1A45D43098FCAB73CB2C6F3DA"/>
          </w:placeholder>
          <w:temporary/>
          <w:showingPlcHdr/>
          <w15:appearance w15:val="hidden"/>
        </w:sdtPr>
        <w:sdtEndPr/>
        <w:sdtContent>
          <w:r w:rsidR="00EB263C" w:rsidRPr="00EB263C">
            <w:rPr>
              <w:rStyle w:val="PlaceholderText"/>
              <w:color w:val="auto"/>
            </w:rPr>
            <w:t>[Email]</w:t>
          </w:r>
        </w:sdtContent>
      </w:sdt>
    </w:p>
    <w:sdt>
      <w:sdtPr>
        <w:id w:val="1001014073"/>
        <w:placeholder>
          <w:docPart w:val="7DF841B9D318422BBE05F6C4F6D0B1F3"/>
        </w:placeholder>
        <w15:appearance w15:val="hidden"/>
      </w:sdtPr>
      <w:sdtEndPr/>
      <w:sdtContent>
        <w:p w14:paraId="49469F71" w14:textId="77777777" w:rsidR="00EB263C" w:rsidRPr="001C66AD" w:rsidRDefault="002453A2" w:rsidP="001C66AD">
          <w:pPr>
            <w:pStyle w:val="Date"/>
          </w:pPr>
          <w:r>
            <w:t>December 13, 2019</w:t>
          </w:r>
        </w:p>
      </w:sdtContent>
    </w:sdt>
    <w:sdt>
      <w:sdtPr>
        <w:id w:val="634999897"/>
        <w:placeholder>
          <w:docPart w:val="42739DDFC34341539A544B97EAECF5B9"/>
        </w:placeholder>
        <w:temporary/>
        <w:showingPlcHdr/>
        <w15:appearance w15:val="hidden"/>
      </w:sdtPr>
      <w:sdtEndPr/>
      <w:sdtContent>
        <w:p w14:paraId="355F964E" w14:textId="77777777" w:rsidR="00EB263C" w:rsidRDefault="00EB263C" w:rsidP="001C66AD">
          <w:pPr>
            <w:spacing w:before="480" w:after="0"/>
          </w:pPr>
          <w:r w:rsidRPr="001C66AD">
            <w:t>[Recipient Name]</w:t>
          </w:r>
        </w:p>
      </w:sdtContent>
    </w:sdt>
    <w:sdt>
      <w:sdtPr>
        <w:id w:val="1035307527"/>
        <w:placeholder>
          <w:docPart w:val="5AC3A41535A4401B897BB7C32F454E1C"/>
        </w:placeholder>
        <w:temporary/>
        <w:showingPlcHdr/>
        <w15:appearance w15:val="hidden"/>
      </w:sdtPr>
      <w:sdtEndPr/>
      <w:sdtContent>
        <w:p w14:paraId="2F160986" w14:textId="77777777" w:rsidR="00EB263C" w:rsidRPr="001C66AD" w:rsidRDefault="00EB263C" w:rsidP="001C66AD">
          <w:pPr>
            <w:pStyle w:val="Address"/>
          </w:pPr>
          <w:r w:rsidRPr="001C66AD">
            <w:rPr>
              <w:rStyle w:val="PlaceholderText"/>
              <w:color w:val="auto"/>
            </w:rPr>
            <w:t>[Title]</w:t>
          </w:r>
        </w:p>
      </w:sdtContent>
    </w:sdt>
    <w:sdt>
      <w:sdtPr>
        <w:id w:val="-2003193221"/>
        <w:placeholder>
          <w:docPart w:val="FED44522E9A84A02A27B1FD38ED8C1F0"/>
        </w:placeholder>
        <w:temporary/>
        <w:showingPlcHdr/>
        <w15:appearance w15:val="hidden"/>
      </w:sdtPr>
      <w:sdtEndPr/>
      <w:sdtContent>
        <w:p w14:paraId="7B7835B0" w14:textId="77777777" w:rsidR="00EB263C" w:rsidRPr="001C66AD" w:rsidRDefault="00EB263C" w:rsidP="001C66AD">
          <w:pPr>
            <w:pStyle w:val="Address"/>
          </w:pPr>
          <w:r w:rsidRPr="001C66AD">
            <w:rPr>
              <w:rStyle w:val="PlaceholderText"/>
              <w:color w:val="auto"/>
            </w:rPr>
            <w:t>[Company]</w:t>
          </w:r>
        </w:p>
      </w:sdtContent>
    </w:sdt>
    <w:sdt>
      <w:sdtPr>
        <w:id w:val="-2059843307"/>
        <w:placeholder>
          <w:docPart w:val="F7B2B56065B64C8AB93E8D341597991C"/>
        </w:placeholder>
        <w:temporary/>
        <w:showingPlcHdr/>
        <w15:appearance w15:val="hidden"/>
      </w:sdtPr>
      <w:sdtEndPr/>
      <w:sdtContent>
        <w:p w14:paraId="4DB0A33D" w14:textId="77777777" w:rsidR="00EB263C" w:rsidRPr="001C66AD" w:rsidRDefault="00EB263C" w:rsidP="001C66AD">
          <w:pPr>
            <w:pStyle w:val="Address"/>
          </w:pPr>
          <w:r w:rsidRPr="001C66AD">
            <w:rPr>
              <w:rStyle w:val="PlaceholderText"/>
              <w:color w:val="auto"/>
            </w:rPr>
            <w:t>[Street Address]</w:t>
          </w:r>
        </w:p>
      </w:sdtContent>
    </w:sdt>
    <w:sdt>
      <w:sdtPr>
        <w:id w:val="-30336620"/>
        <w:placeholder>
          <w:docPart w:val="2FB8FDB6FFEB4F73BF0082394468984E"/>
        </w:placeholder>
        <w:temporary/>
        <w:showingPlcHdr/>
        <w15:appearance w15:val="hidden"/>
      </w:sdtPr>
      <w:sdtEndPr/>
      <w:sdtContent>
        <w:p w14:paraId="0C733035" w14:textId="77777777" w:rsidR="00EB263C" w:rsidRPr="001C66AD" w:rsidRDefault="00EB263C" w:rsidP="001C66AD">
          <w:pPr>
            <w:pStyle w:val="Address"/>
          </w:pPr>
          <w:r w:rsidRPr="001C66AD">
            <w:t>[City, ST Zip Code]</w:t>
          </w:r>
        </w:p>
      </w:sdtContent>
    </w:sdt>
    <w:p w14:paraId="3A0D1AF3" w14:textId="77777777" w:rsidR="00EB263C" w:rsidRPr="00504AA9" w:rsidRDefault="001C66AD" w:rsidP="001C66AD">
      <w:pPr>
        <w:pStyle w:val="Salutation"/>
      </w:pPr>
      <w:r w:rsidRPr="00504AA9">
        <w:t xml:space="preserve">Dear </w:t>
      </w:r>
      <w:sdt>
        <w:sdtPr>
          <w:id w:val="-1858961383"/>
          <w:placeholder>
            <w:docPart w:val="F7C1590C0CDF466DBE4977517CC28838"/>
          </w:placeholder>
          <w:temporary/>
          <w:showingPlcHdr/>
          <w15:appearance w15:val="hidden"/>
        </w:sdtPr>
        <w:sdtEndPr/>
        <w:sdtContent>
          <w:r w:rsidR="00EB263C" w:rsidRPr="00504AA9">
            <w:t>[Recipient Name]</w:t>
          </w:r>
        </w:sdtContent>
      </w:sdt>
    </w:p>
    <w:p w14:paraId="23CFB0E0" w14:textId="77777777" w:rsidR="002453A2" w:rsidRDefault="002453A2" w:rsidP="002453A2">
      <w:r>
        <w:t xml:space="preserve">The purpose of this correspondence is to explain the background and steps the Colorado SILC </w:t>
      </w:r>
      <w:r w:rsidR="003A5D3B">
        <w:t xml:space="preserve">(Statewide Independent Living Council) </w:t>
      </w:r>
      <w:r>
        <w:t xml:space="preserve">has taken to move in becoming a 501c3.  The origins of this discussion began with the federal approval of the State Plan for Independent Living (SPIL).  This </w:t>
      </w:r>
      <w:r w:rsidR="00C56987">
        <w:t xml:space="preserve">plan is a </w:t>
      </w:r>
      <w:proofErr w:type="gramStart"/>
      <w:r w:rsidR="00C56987">
        <w:t>three year</w:t>
      </w:r>
      <w:proofErr w:type="gramEnd"/>
      <w:r w:rsidR="00C56987">
        <w:t xml:space="preserve"> plan that</w:t>
      </w:r>
      <w:r>
        <w:t xml:space="preserve"> was approved prior to September 30, 2016.  One of the goals of the plan was for the SILC to research and determine if this group wanted to pursue 501c3 status.  </w:t>
      </w:r>
    </w:p>
    <w:p w14:paraId="71C1379F" w14:textId="77777777" w:rsidR="00EB263C" w:rsidRDefault="002453A2" w:rsidP="002453A2">
      <w:r>
        <w:t xml:space="preserve">It is not unusual for a State SILC to be a 501c3 organization.  In </w:t>
      </w:r>
      <w:proofErr w:type="gramStart"/>
      <w:r>
        <w:t>fact</w:t>
      </w:r>
      <w:proofErr w:type="gramEnd"/>
      <w:r>
        <w:t xml:space="preserve"> with Colorado’s current structure, we are in a minority of SILCs across the nation that remains as a Council.  There are over 30 State SILCs that have 501c3 status.  So, according to the SPIL, the Colorado SILC took upon the research to measure the pros and cons of becoming a 501c3.  After much work, the Colorado SILC voted on [provide date] to pursue nonprofit status.  The Colorado SILC did not take this decision lightly.  Attached is the justification the Colorado SILC provided </w:t>
      </w:r>
      <w:r w:rsidR="00C56987">
        <w:t xml:space="preserve">in becoming a 501c3.  </w:t>
      </w:r>
      <w:r>
        <w:t xml:space="preserve"> </w:t>
      </w:r>
    </w:p>
    <w:p w14:paraId="1C7FBC16" w14:textId="77777777" w:rsidR="004A5619" w:rsidRDefault="004A5619" w:rsidP="002453A2"/>
    <w:p w14:paraId="6B5F4C11" w14:textId="77777777" w:rsidR="004A5619" w:rsidRDefault="004A5619" w:rsidP="002453A2">
      <w:r>
        <w:t xml:space="preserve">The Colorado SILC has been collaborating with the Colorado Department of Labor and Employment, Office of Independent Living Services to plan and coordinate this transition.  There are a number of actions that will need to take place for this to become official.  Below are the list of action steps and the timeline for implementation: </w:t>
      </w:r>
    </w:p>
    <w:tbl>
      <w:tblPr>
        <w:tblStyle w:val="TableGrid"/>
        <w:tblW w:w="0" w:type="auto"/>
        <w:tblLook w:val="04A0" w:firstRow="1" w:lastRow="0" w:firstColumn="1" w:lastColumn="0" w:noHBand="0" w:noVBand="1"/>
      </w:tblPr>
      <w:tblGrid>
        <w:gridCol w:w="6655"/>
        <w:gridCol w:w="1975"/>
      </w:tblGrid>
      <w:tr w:rsidR="004A5619" w14:paraId="504FB64F" w14:textId="77777777" w:rsidTr="004A5619">
        <w:tc>
          <w:tcPr>
            <w:tcW w:w="6655" w:type="dxa"/>
          </w:tcPr>
          <w:p w14:paraId="41F60B3B" w14:textId="77777777" w:rsidR="004A5619" w:rsidRPr="004A5619" w:rsidRDefault="004A5619" w:rsidP="004A5619">
            <w:pPr>
              <w:jc w:val="center"/>
              <w:rPr>
                <w:b/>
              </w:rPr>
            </w:pPr>
            <w:r w:rsidRPr="004A5619">
              <w:rPr>
                <w:b/>
              </w:rPr>
              <w:t>Action</w:t>
            </w:r>
          </w:p>
        </w:tc>
        <w:tc>
          <w:tcPr>
            <w:tcW w:w="1975" w:type="dxa"/>
          </w:tcPr>
          <w:p w14:paraId="1719B55F" w14:textId="77777777" w:rsidR="004A5619" w:rsidRPr="004A5619" w:rsidRDefault="004A5619" w:rsidP="004A5619">
            <w:pPr>
              <w:jc w:val="center"/>
              <w:rPr>
                <w:b/>
              </w:rPr>
            </w:pPr>
            <w:r w:rsidRPr="004A5619">
              <w:rPr>
                <w:b/>
              </w:rPr>
              <w:t>Timeline</w:t>
            </w:r>
          </w:p>
        </w:tc>
      </w:tr>
      <w:tr w:rsidR="004A5619" w14:paraId="50B296F0" w14:textId="77777777" w:rsidTr="004A5619">
        <w:tc>
          <w:tcPr>
            <w:tcW w:w="6655" w:type="dxa"/>
          </w:tcPr>
          <w:p w14:paraId="1D11C267" w14:textId="77777777" w:rsidR="004A5619" w:rsidRDefault="004A5619" w:rsidP="004A5619">
            <w:r w:rsidRPr="004A5619">
              <w:t>Apply for State nonprofit status and achieve approval</w:t>
            </w:r>
          </w:p>
        </w:tc>
        <w:tc>
          <w:tcPr>
            <w:tcW w:w="1975" w:type="dxa"/>
          </w:tcPr>
          <w:p w14:paraId="4D5BAAC1" w14:textId="77777777" w:rsidR="004A5619" w:rsidRDefault="004A5619" w:rsidP="002453A2"/>
        </w:tc>
      </w:tr>
      <w:tr w:rsidR="004A5619" w14:paraId="759B2BFE" w14:textId="77777777" w:rsidTr="004A5619">
        <w:tc>
          <w:tcPr>
            <w:tcW w:w="6655" w:type="dxa"/>
          </w:tcPr>
          <w:p w14:paraId="6E555372" w14:textId="77777777" w:rsidR="004A5619" w:rsidRPr="004A5619" w:rsidRDefault="004A5619" w:rsidP="004A5619">
            <w:r w:rsidRPr="004A5619">
              <w:t>Apply for Federal nonprofit status and achieve approval</w:t>
            </w:r>
          </w:p>
        </w:tc>
        <w:tc>
          <w:tcPr>
            <w:tcW w:w="1975" w:type="dxa"/>
          </w:tcPr>
          <w:p w14:paraId="5A6F2995" w14:textId="77777777" w:rsidR="004A5619" w:rsidRDefault="004A5619" w:rsidP="002453A2"/>
        </w:tc>
      </w:tr>
      <w:tr w:rsidR="004A5619" w14:paraId="58FEFE2B" w14:textId="77777777" w:rsidTr="004A5619">
        <w:tc>
          <w:tcPr>
            <w:tcW w:w="6655" w:type="dxa"/>
          </w:tcPr>
          <w:p w14:paraId="5CF39A92" w14:textId="77777777" w:rsidR="004A5619" w:rsidRDefault="004A5619" w:rsidP="002453A2">
            <w:r w:rsidRPr="004A5619">
              <w:t>Hire contractor for Colorado SILC to facilitate the transition to nonprofit status, manage SILC meetings, and coordinate the 2020 Youth Leadership network</w:t>
            </w:r>
          </w:p>
        </w:tc>
        <w:tc>
          <w:tcPr>
            <w:tcW w:w="1975" w:type="dxa"/>
          </w:tcPr>
          <w:p w14:paraId="087DB114" w14:textId="77777777" w:rsidR="004A5619" w:rsidRDefault="004A5619" w:rsidP="002453A2"/>
        </w:tc>
      </w:tr>
      <w:tr w:rsidR="004A5619" w14:paraId="374C160E" w14:textId="77777777" w:rsidTr="004A5619">
        <w:tc>
          <w:tcPr>
            <w:tcW w:w="6655" w:type="dxa"/>
          </w:tcPr>
          <w:p w14:paraId="49699069" w14:textId="77777777" w:rsidR="004A5619" w:rsidRDefault="004A5619" w:rsidP="002453A2">
            <w:r w:rsidRPr="004A5619">
              <w:t>Work with the Office of Independent Living Services to draft and execute a contract upon nonprofit status approval</w:t>
            </w:r>
          </w:p>
        </w:tc>
        <w:tc>
          <w:tcPr>
            <w:tcW w:w="1975" w:type="dxa"/>
          </w:tcPr>
          <w:p w14:paraId="71D5EF59" w14:textId="77777777" w:rsidR="004A5619" w:rsidRDefault="004A5619" w:rsidP="002453A2"/>
        </w:tc>
      </w:tr>
      <w:tr w:rsidR="004A5619" w14:paraId="27CD0899" w14:textId="77777777" w:rsidTr="004A5619">
        <w:tc>
          <w:tcPr>
            <w:tcW w:w="6655" w:type="dxa"/>
          </w:tcPr>
          <w:p w14:paraId="7CF6E023" w14:textId="77777777" w:rsidR="004A5619" w:rsidRPr="004A5619" w:rsidRDefault="004A5619" w:rsidP="002453A2">
            <w:r>
              <w:t xml:space="preserve">Work with the governor’s office to obtain an executive order </w:t>
            </w:r>
          </w:p>
        </w:tc>
        <w:tc>
          <w:tcPr>
            <w:tcW w:w="1975" w:type="dxa"/>
          </w:tcPr>
          <w:p w14:paraId="2601A2BE" w14:textId="77777777" w:rsidR="004A5619" w:rsidRDefault="004A5619" w:rsidP="002453A2"/>
        </w:tc>
      </w:tr>
    </w:tbl>
    <w:p w14:paraId="7FCFAA8C" w14:textId="77777777" w:rsidR="004A5619" w:rsidRPr="001C66AD" w:rsidRDefault="004A5619" w:rsidP="002453A2">
      <w:r>
        <w:t>[</w:t>
      </w:r>
      <w:r w:rsidR="00CB21E7">
        <w:t>Provide</w:t>
      </w:r>
      <w:r>
        <w:t xml:space="preserve"> any additional action steps and dates to the table.]</w:t>
      </w:r>
    </w:p>
    <w:p w14:paraId="5CCEBC50" w14:textId="77777777" w:rsidR="00AA0B4E" w:rsidRDefault="00AA0B4E" w:rsidP="00EB263C">
      <w:pPr>
        <w:pStyle w:val="Signature"/>
      </w:pPr>
      <w:r>
        <w:t xml:space="preserve">We anticipate that going through this transition will have some implications.  First, we will continue to rely on the governor’s office for appointments to the Council.  The role of the Council appointed essentially is a Board member of the SILC nonprofit.  </w:t>
      </w:r>
    </w:p>
    <w:p w14:paraId="021B21DB" w14:textId="77777777" w:rsidR="00AA0B4E" w:rsidRDefault="00AA0B4E" w:rsidP="00EB263C">
      <w:pPr>
        <w:pStyle w:val="Signature"/>
      </w:pPr>
      <w:r>
        <w:t xml:space="preserve">Currently, the Office of Independent Living Services serves as the fiscal sponsor for the Colorado SILC.  As we secure nonprofit status, the SILC becomes a contractor of the State to perform the role of the SILC as required by the Rehabilitation Act of 1973 as amended.  CDLE will then perform fiscal compliance annual visits.  The Office of Independent Living Services will continue to </w:t>
      </w:r>
      <w:r>
        <w:lastRenderedPageBreak/>
        <w:t xml:space="preserve">collaborate with the SILC as the Designated State Entity and may continue to provide administrative support as requested by the SILC.  We understand this is a transition and will continue to work with the State to ensure a successful transition.  Please let us know what questions you may have.  Thank you for your time and cooperation.  </w:t>
      </w:r>
    </w:p>
    <w:p w14:paraId="65EE8B66" w14:textId="77777777" w:rsidR="00AA0B4E" w:rsidRDefault="00AA0B4E" w:rsidP="00EB263C">
      <w:pPr>
        <w:pStyle w:val="Signature"/>
      </w:pPr>
    </w:p>
    <w:p w14:paraId="0B66B4C8" w14:textId="77777777" w:rsidR="00C82682" w:rsidRDefault="00C82682" w:rsidP="00EB263C">
      <w:pPr>
        <w:pStyle w:val="Signature"/>
      </w:pPr>
      <w:r w:rsidRPr="00EB263C">
        <w:t>Sincerely,</w:t>
      </w:r>
    </w:p>
    <w:p w14:paraId="7E321646" w14:textId="77777777" w:rsidR="001C66AD" w:rsidRDefault="001C66AD" w:rsidP="00EB263C">
      <w:pPr>
        <w:pStyle w:val="Signature"/>
      </w:pPr>
    </w:p>
    <w:sdt>
      <w:sdtPr>
        <w:id w:val="-280959822"/>
        <w:placeholder>
          <w:docPart w:val="4D3F0DEB65344AA296F1D011277A22C8"/>
        </w:placeholder>
        <w:temporary/>
        <w:showingPlcHdr/>
        <w15:appearance w15:val="hidden"/>
      </w:sdtPr>
      <w:sdtEndPr/>
      <w:sdtContent>
        <w:p w14:paraId="628D6F6B" w14:textId="77777777" w:rsidR="001C66AD" w:rsidRDefault="001C66AD" w:rsidP="001C66AD">
          <w:pPr>
            <w:pStyle w:val="Signature"/>
          </w:pPr>
          <w:r>
            <w:t>[Your Name]</w:t>
          </w:r>
        </w:p>
      </w:sdtContent>
    </w:sdt>
    <w:p w14:paraId="66F83C9A" w14:textId="77777777" w:rsidR="001C66AD" w:rsidRPr="001C66AD" w:rsidRDefault="001C66AD" w:rsidP="00071B1F">
      <w:pPr>
        <w:ind w:right="0"/>
      </w:pPr>
    </w:p>
    <w:sectPr w:rsidR="001C66AD" w:rsidRPr="001C66AD" w:rsidSect="00691944">
      <w:headerReference w:type="even" r:id="rId11"/>
      <w:headerReference w:type="default" r:id="rId12"/>
      <w:footerReference w:type="even" r:id="rId13"/>
      <w:footerReference w:type="default" r:id="rId14"/>
      <w:headerReference w:type="first" r:id="rId15"/>
      <w:footerReference w:type="first" r:id="rId16"/>
      <w:pgSz w:w="12240" w:h="15840" w:code="1"/>
      <w:pgMar w:top="1800" w:right="216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B61E4" w14:textId="77777777" w:rsidR="00206D7D" w:rsidRDefault="00206D7D" w:rsidP="001C66AD">
      <w:pPr>
        <w:spacing w:after="0" w:line="240" w:lineRule="auto"/>
      </w:pPr>
      <w:r>
        <w:separator/>
      </w:r>
    </w:p>
  </w:endnote>
  <w:endnote w:type="continuationSeparator" w:id="0">
    <w:p w14:paraId="5F81E442" w14:textId="77777777" w:rsidR="00206D7D" w:rsidRDefault="00206D7D"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D466BF5-033B-4F95-BB6F-4F1AFE9DEE0B}"/>
    <w:embedBold r:id="rId2" w:fontKey="{C3B0DF28-D1FA-4238-AE31-FC6A61B1704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E34DBE6-DD08-452C-9EBE-79A98DA749F4}"/>
  </w:font>
  <w:font w:name="Candara">
    <w:panose1 w:val="020E0502030303020204"/>
    <w:charset w:val="00"/>
    <w:family w:val="swiss"/>
    <w:pitch w:val="variable"/>
    <w:sig w:usb0="A00002EF" w:usb1="4000A44B" w:usb2="00000000" w:usb3="00000000" w:csb0="0000019F" w:csb1="00000000"/>
    <w:embedRegular r:id="rId4" w:fontKey="{DF84BE78-DC29-46C6-A514-4FB4D78FAF96}"/>
    <w:embedBold r:id="rId5" w:fontKey="{DB1EA396-57D1-4242-8BBA-A33F1A26A2E0}"/>
    <w:embedItalic r:id="rId6" w:fontKey="{1304DAFF-8211-49FB-BD4F-2798CC7FD5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23432" w14:textId="77777777" w:rsidR="00ED650B" w:rsidRDefault="00ED6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95642" w14:textId="77777777" w:rsidR="00ED650B" w:rsidRDefault="00ED65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5828D" w14:textId="77777777" w:rsidR="00ED650B" w:rsidRDefault="00ED6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9CCE4" w14:textId="77777777" w:rsidR="00206D7D" w:rsidRDefault="00206D7D" w:rsidP="001C66AD">
      <w:pPr>
        <w:spacing w:after="0" w:line="240" w:lineRule="auto"/>
      </w:pPr>
      <w:r>
        <w:separator/>
      </w:r>
    </w:p>
  </w:footnote>
  <w:footnote w:type="continuationSeparator" w:id="0">
    <w:p w14:paraId="3F6B4ACF" w14:textId="77777777" w:rsidR="00206D7D" w:rsidRDefault="00206D7D" w:rsidP="001C66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1A48" w14:textId="77777777" w:rsidR="00ED650B" w:rsidRDefault="00ED65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F1D9" w14:textId="77777777" w:rsidR="00691944" w:rsidRDefault="0061432A">
    <w:pPr>
      <w:pStyle w:val="Header"/>
    </w:pPr>
    <w:sdt>
      <w:sdtPr>
        <w:id w:val="1738196575"/>
        <w:docPartObj>
          <w:docPartGallery w:val="Watermarks"/>
          <w:docPartUnique/>
        </w:docPartObj>
      </w:sdtPr>
      <w:sdtEndPr/>
      <w:sdtContent>
        <w:r>
          <w:pict w14:anchorId="716DA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91944">
      <mc:AlternateContent>
        <mc:Choice Requires="wpg">
          <w:drawing>
            <wp:anchor distT="0" distB="0" distL="114300" distR="114300" simplePos="0" relativeHeight="251657216" behindDoc="0" locked="0" layoutInCell="1" allowOverlap="1" wp14:anchorId="176FE92A" wp14:editId="3B50BF02">
              <wp:simplePos x="0" y="0"/>
              <wp:positionH relativeFrom="page">
                <wp:align>center</wp:align>
              </wp:positionH>
              <wp:positionV relativeFrom="page">
                <wp:align>top</wp:align>
              </wp:positionV>
              <wp:extent cx="7773324" cy="10065327"/>
              <wp:effectExtent l="0" t="0" r="18415" b="6985"/>
              <wp:wrapNone/>
              <wp:docPr id="2086" name="Gro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wpg:cNvGrpSpPr/>
                      <wpg:grpSpPr>
                        <a:xfrm>
                          <a:off x="0" y="0"/>
                          <a:ext cx="457200" cy="3562350"/>
                          <a:chOff x="0" y="0"/>
                          <a:chExt cx="457200" cy="3562350"/>
                        </a:xfrm>
                      </wpg:grpSpPr>
                      <wps:wsp>
                        <wps:cNvPr id="2088" name="Rectangle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14:paraId="23BC85E5" w14:textId="77777777"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wps:txbx>
                      <wps:bodyPr vert="horz" wrap="square" lIns="91440" tIns="45720" rIns="91440" bIns="45720" numCol="1" anchor="t" anchorCtr="0" compatLnSpc="1">
                        <a:prstTxWarp prst="textNoShape">
                          <a:avLst/>
                        </a:prstTxWarp>
                      </wps:bodyPr>
                    </wps:wsp>
                    <wpg:grpSp>
                      <wpg:cNvPr id="2094" name="Group 3"/>
                      <wpg:cNvGrpSpPr/>
                      <wpg:grpSpPr>
                        <a:xfrm>
                          <a:off x="3318164" y="9033164"/>
                          <a:ext cx="4455160" cy="1012254"/>
                          <a:chOff x="0" y="0"/>
                          <a:chExt cx="4455590" cy="1012738"/>
                        </a:xfrm>
                        <a:solidFill>
                          <a:schemeClr val="accent2"/>
                        </a:solidFill>
                      </wpg:grpSpPr>
                      <wps:wsp>
                        <wps:cNvPr id="2095"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w:pict>
            <v:group w14:anchorId="4AFDBB0F" id="Group 2086" o:spid="_x0000_s1026" style="position:absolute;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">
              <v:group id="Group 1024" o:spid="_x0000_s1027" style="position:absolute;width:4572;height:35623" coordsize="4572,3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rect id="Rectangle 2088" o:spid="_x0000_s1028" style="position:absolute;top:12700;width:4572;height:22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WL0A&#10;AADdAAAADwAAAGRycy9kb3ducmV2LnhtbERPSwrCMBDdC94hjOBOUyuIVKOIIIjgws8BxmRsi82k&#10;NLGttzcLweXj/dfb3laipcaXjhXMpgkIYu1MybmC++0wWYLwAdlg5ZgUfMjDdjMcrDEzruMLtdeQ&#10;ixjCPkMFRQh1JqXXBVn0U1cTR+7pGoshwiaXpsEuhttKpkmykBZLjg0F1rQvSL+ub6sgb0+vuX5f&#10;dMB08bidO3/eoVdqPOp3KxCB+vAX/9xHoyBNlnFufBOf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5TWL0AAADdAAAADwAAAAAAAAAAAAAAAACYAgAAZHJzL2Rvd25yZXYu&#10;eG1sUEsFBgAAAAAEAAQA9QAAAIIDAAAAAA==&#10;" fillcolor="#e6e6e6 [3208]" stroked="f"/>
                <v:rect id="Rectangle 2089" o:spid="_x0000_s1029" style="position:absolute;top:1047;width:4572;height:1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EJMcA&#10;AADdAAAADwAAAGRycy9kb3ducmV2LnhtbESPQUvDQBSE70L/w/KE3uzGHjTGbosUWjyU0lZRvD12&#10;X5No9m3Ivqbx33cFocdhZr5hZovBN6qnLtaBDdxPMlDENriaSwPvb6u7HFQUZIdNYDLwSxEW89HN&#10;DAsXzryn/iClShCOBRqoRNpC62gr8hgnoSVO3jF0HiXJrtSuw3OC+0ZPs+xBe6w5LVTY0rIi+3M4&#10;eQPysc0fj9TvNl+fq31tv9dWlt6Y8e3w8gxKaJBr+L/96gxMs/wJ/t6kJ6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SBCTHAAAA3QAAAA8AAAAAAAAAAAAAAAAAmAIAAGRy&#10;cy9kb3ducmV2LnhtbFBLBQYAAAAABAAEAPUAAACMAwAAAAA=&#10;" fillcolor="#f9ad87 [3207]" stroked="f"/>
                <v:rect id="Rectangle 2090" o:spid="_x0000_s1030" style="position:absolute;width:4572;height:1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Fk8MA&#10;AADdAAAADwAAAGRycy9kb3ducmV2LnhtbERPTWvCMBi+D/YfwjvwNhMLjlmNIqLFyw5+bODtJXnX&#10;ljVvShPb+u+Xw2DHh+d7tRldI3rqQu1Zw2yqQBAbb2suNVwvh9d3ECEiW2w8k4YHBdisn59WmFs/&#10;8In6cyxFCuGQo4YqxjaXMpiKHIapb4kT9+07hzHBrpS2wyGFu0ZmSr1JhzWnhgpb2lVkfs53p2Es&#10;MnX8uhkqtrvTDMNHP99/9lpPXsbtEkSkMf6L/9xHqyFTi7Q/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qFk8MAAADdAAAADwAAAAAAAAAAAAAAAACYAgAAZHJzL2Rv&#10;d25yZXYueG1sUEsFBgAAAAAEAAQA9QAAAIgDAAAAAA==&#10;" fillcolor="#4cbabf [3205]" stroked="f"/>
              </v:group>
              <v:rect id="Rectangle 2091" o:spid="_x0000_s1031" style="position:absolute;top:93795;width:482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sGMMA&#10;AADdAAAADwAAAGRycy9kb3ducmV2LnhtbESP3YrCMBSE7wXfIRzBO03tgrjVVGRhYVnwwp8HOJsc&#10;29LmpDSx7b69EQQvh5n5htntR9uInjpfOVawWiYgiLUzFRcKrpfvxQaED8gGG8ek4J887PPpZIeZ&#10;cQOfqD+HQkQI+wwVlCG0mZRel2TRL11LHL2b6yyGKLtCmg6HCLeNTJNkLS1WHBdKbOmrJF2f71ZB&#10;0f/WH/p+0gHT9d/lOPjjAb1S89l42IIINIZ3+NX+MQrS5HMFzzfxCc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1sGMMAAADdAAAADwAAAAAAAAAAAAAAAACYAgAAZHJzL2Rv&#10;d25yZXYueG1sUEsFBgAAAAAEAAQA9QAAAIgDAAAAAA==&#10;" fillcolor="#e6e6e6 [3208]" stroked="f"/>
              <v:rect id="Rectangle 2092" o:spid="_x0000_s1032" style="position:absolute;left:31242;top:93795;width:46450;height:6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AiMcA&#10;AADdAAAADwAAAGRycy9kb3ducmV2LnhtbESPQUvDQBSE74X+h+UJ3tqNOWiN3RYptHgoxVZRvD12&#10;X5No9m3IPtP4791CocdhZr5h5svBN6qnLtaBDdxNM1DENriaSwPvb+vJDFQUZIdNYDLwRxGWi/Fo&#10;joULJ95Tf5BSJQjHAg1UIm2hdbQVeYzT0BIn7xg6j5JkV2rX4SnBfaPzLLvXHmtOCxW2tKrI/hx+&#10;vQH52M0ejtS/br8+1/vafm+srLwxtzfD8xMooUGu4Uv7xRnIs8cczm/SE9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AIjHAAAA3QAAAA8AAAAAAAAAAAAAAAAAmAIAAGRy&#10;cy9kb3ducmV2LnhtbFBLBQYAAAAABAAEAPUAAACMAwAAAAA=&#10;" fillcolor="#f9ad87 [3207]" stroked="f"/>
              <v:rect id="Rectangle 2093" o:spid="_x0000_s1033" style="position:absolute;left:33181;top:93795;width:44549;height:6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b5MUA&#10;AADdAAAADwAAAGRycy9kb3ducmV2LnhtbESPT4vCMBTE7wv7HcJb8LYmdnHRahQRV7zswb/g7dE8&#10;22LzUppY67c3Cwseh5n5DTOdd7YSLTW+dKxh0FcgiDNnSs41HPY/nyMQPiAbrByThgd5mM/e36aY&#10;GnfnLbW7kIsIYZ+ihiKEOpXSZwVZ9H1XE0fv4hqLIcoml6bBe4TbSiZKfUuLJceFAmtaFpRddzer&#10;oVsnanM6Z7ReLLcD9L/tcHVste59dIsJiEBdeIX/2xujIVHjL/h7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BvkxQAAAN0AAAAPAAAAAAAAAAAAAAAAAJgCAABkcnMv&#10;ZG93bnJldi54bWxQSwUGAAAAAAQABAD1AAAAigMAAAAA&#10;" fillcolor="#4cbabf [3205]" stroked="f">
                <v:textbox>
                  <w:txbxContent>
                    <w:p w:rsidR="00691944" w:rsidRDefault="00691944" w:rsidP="00691944">
                      <w:pPr>
                        <w:pStyle w:val="NormalWeb"/>
                        <w:spacing w:before="0" w:beforeAutospacing="0" w:after="0" w:afterAutospacing="0"/>
                        <w:rPr>
                          <w:sz w:val="24"/>
                        </w:rPr>
                      </w:pPr>
                      <w:r>
                        <w:rPr>
                          <w:rFonts w:asciiTheme="minorHAnsi" w:hAnsi="Calibri" w:cstheme="minorBidi"/>
                          <w:color w:val="000000" w:themeColor="text1"/>
                          <w:kern w:val="24"/>
                          <w:sz w:val="36"/>
                          <w:szCs w:val="36"/>
                        </w:rPr>
                        <w:t xml:space="preserve"> </w:t>
                      </w:r>
                    </w:p>
                  </w:txbxContent>
                </v:textbox>
              </v:rect>
              <v:group id="Group 3" o:spid="_x0000_s1034" style="position:absolute;left:33181;top:90331;width:44552;height:10123" coordsize="44555,1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2112" o:spid="_x0000_s1035" style="position:absolute;left:14490;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MdMQA&#10;AADdAAAADwAAAGRycy9kb3ducmV2LnhtbESP0YrCMBRE3xf8h3AFXxZNdVG0GkUF2X0StH7Atbm2&#10;xeamJFHr35sFwcdhZs4wi1VranEn5yvLCoaDBARxbnXFhYJTtutPQfiArLG2TAqe5GG17HwtMNX2&#10;wQe6H0MhIoR9igrKEJpUSp+XZNAPbEMcvYt1BkOUrpDa4SPCTS1HSTKRBiuOCyU2tC0pvx5vRsHt&#10;VFzG28xlu8lmc85/v/c/w2avVK/brucgArXhE363/7SCUTIbw/+b+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RTHTEAAAA3QAAAA8AAAAAAAAAAAAAAAAAmAIAAGRycy9k&#10;b3ducmV2LnhtbFBLBQYAAAAABAAEAPUAAACJAw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4PMQA&#10;AADdAAAADwAAAGRycy9kb3ducmV2LnhtbESPwW7CMBBE75X4B2uRuBWHHBAEDKqKULlVJHzAEm/j&#10;0HgdxW4S+vW4UiWOo5l5o9nuR9uInjpfO1awmCcgiEuna64UXIrj6wqED8gaG8ek4E4e9rvJyxYz&#10;7QY+U5+HSkQI+wwVmBDaTEpfGrLo564ljt6X6yyGKLtK6g6HCLeNTJNkKS3WHBcMtvRuqPzOf6yC&#10;388iHD6G3Fzvhz5Nb21xRn1TajYd3zYgAo3hGf5vn7SCNFkv4e9Nf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3+Dz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93mMUA&#10;AADdAAAADwAAAGRycy9kb3ducmV2LnhtbESP3YrCMBSE7xd8h3AEbxZNVdafahQVZPdK0PoAx+bY&#10;FpuTkkStb79ZWPBymJlvmOW6NbV4kPOVZQXDQQKCOLe64kLBOdv3ZyB8QNZYWyYFL/KwXnU+lphq&#10;++QjPU6hEBHCPkUFZQhNKqXPSzLoB7Yhjt7VOoMhSldI7fAZ4aaWoySZSIMVx4USG9qVlN9Od6Pg&#10;fi6uX7vMZfvJdnvJvz8P42FzUKrXbTcLEIHa8A7/t3+0glEyn8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3eY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J1cEA&#10;AADdAAAADwAAAGRycy9kb3ducmV2LnhtbERPS27CMBDdV+IO1iCxKw5ZoDZgEAKhsqtIOMAQD3Eg&#10;HkexmwROXy8qdfn0/uvtaBvRU+drxwoW8wQEcel0zZWCS3F8/wDhA7LGxjEpeJKH7WbytsZMu4HP&#10;1OehEjGEfYYKTAhtJqUvDVn0c9cSR+7mOoshwq6SusMhhttGpkmylBZrjg0GW9obKh/5j1Xw+i7C&#10;4WvIzfV56NP03hZn1HelZtNxtwIRaAz/4j/3SStIk884N76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ydX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GccQA&#10;AADdAAAADwAAAGRycy9kb3ducmV2LnhtbESP0YrCMBRE3xf8h3AFXxZNVVa0GkUFcZ8ErR9wba5t&#10;sbkpSdT690ZY2MdhZs4wi1VravEg5yvLCoaDBARxbnXFhYJztutPQfiArLG2TApe5GG17HwtMNX2&#10;yUd6nEIhIoR9igrKEJpUSp+XZNAPbEMcvat1BkOUrpDa4TPCTS1HSTKRBiuOCyU2tC0pv53uRsH9&#10;XFx/tpnLdpPN5pLvvw/jYXNQqtdt13MQgdrwH/5r/2oFo2Q2g8+b+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RnHEAAAA3QAAAA8AAAAAAAAAAAAAAAAAmAIAAGRycy9k&#10;b3ducmV2LnhtbFBLBQYAAAAABAAEAPUAAACJAw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19sMA&#10;AADdAAAADwAAAGRycy9kb3ducmV2LnhtbERP3WrCMBS+F/YO4Qy8EU3rmEhnWtaCbFfCrA9w1hzb&#10;suakJFHr2y8Xgpcf3/+umMwgruR8b1lBukpAEDdW99wqONX75RaED8gaB8uk4E4eivxltsNM2xv/&#10;0PUYWhFD2GeooAthzKT0TUcG/cqOxJE7W2cwROhaqR3eYrgZ5DpJNtJgz7Ghw5Gqjpq/48UouJza&#10;83tVu3q/Kcvf5mtxeEvHg1Lz1+nzA0SgKTzFD/e3VrBOk7g/volP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119sMAAADdAAAADwAAAAAAAAAAAAAAAACYAgAAZHJzL2Rv&#10;d25yZXYueG1sUEsFBgAAAAAEAAQA9QAAAIgD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6UsQA&#10;AADdAAAADwAAAGRycy9kb3ducmV2LnhtbESPQWvCQBSE7wX/w/KE3uomOUiJrlIq0t7ExB/wzL5m&#10;Y7NvQ3ZNYn+9KxQ8DjPzDbPeTrYVA/W+cawgXSQgiCunG64VnMr92zsIH5A1to5JwY08bDezlzXm&#10;2o18pKEItYgQ9jkqMCF0uZS+MmTRL1xHHL0f11sMUfa11D2OEW5bmSXJUlpsOC4Y7OjTUPVbXK2C&#10;v0MZdl9jYc633ZBll648or4o9TqfPlYgAk3hGf5vf2sFWZqk8HgTn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1+lL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pFMYA&#10;AADdAAAADwAAAGRycy9kb3ducmV2LnhtbESPQWvCQBSE7wX/w/KE3urGHIqkrqGE1krFQ7Wh10f2&#10;NQnJvg27WxP/vSsIPQ4z8w2zzifTizM531pWsFwkIIgrq1uuFXyf3p9WIHxA1thbJgUX8pBvZg9r&#10;zLQd+YvOx1CLCGGfoYImhCGT0lcNGfQLOxBH79c6gyFKV0vtcIxw08s0SZ6lwZbjQoMDFQ1V3fHP&#10;KBhWn2n58/F26Mx+57ZFUY7bolTqcT69voAINIX/8L290wrSZZLC7U18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ApF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j8YA&#10;AADdAAAADwAAAGRycy9kb3ducmV2LnhtbESPzWrDMBCE74W+g9hCbo0cB0Jwo4Ri8kdKD3Vrel2s&#10;rW1irYykxM7bR4VCj8PMfMOsNqPpxJWcby0rmE0TEMSV1S3XCr4+d89LED4ga+wsk4IbedisHx9W&#10;mGk78Addi1CLCGGfoYImhD6T0lcNGfRT2xNH78c6gyFKV0vtcIhw08k0SRbSYMtxocGe8oaqc3Ex&#10;CvrlKS2/D9v3s3k7un2el8M+L5WaPI2vLyACjeE//Nc+agXpLJnD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yMj8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U+8YA&#10;AADdAAAADwAAAGRycy9kb3ducmV2LnhtbESPzWrDMBCE74W+g9hCbo0cE0Jwo4Ri8kdKD3Vrel2s&#10;rW1irYykxM7bR4VCj8PMfMOsNqPpxJWcby0rmE0TEMSV1S3XCr4+d89LED4ga+wsk4IbedisHx9W&#10;mGk78Addi1CLCGGfoYImhD6T0lcNGfRT2xNH78c6gyFKV0vtcIhw08k0SRbSYMtxocGe8oaqc3Ex&#10;CvrlKS2/D9v3s3k7un2el8M+L5WaPI2vLyACjeE//Nc+agXpLJnD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U+8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xYMYA&#10;AADdAAAADwAAAGRycy9kb3ducmV2LnhtbESPzWrDMBCE74W+g9hCbo0cQ0Jwo4Ri8kdKD3Vrel2s&#10;rW1irYykxM7bR4VCj8PMfMOsNqPpxJWcby0rmE0TEMSV1S3XCr4+d89LED4ga+wsk4IbedisHx9W&#10;mGk78Addi1CLCGGfoYImhD6T0lcNGfRT2xNH78c6gyFKV0vtcIhw08k0SRbSYMtxocGe8oaqc3Ex&#10;CvrlKS2/D9v3s3k7un2el8M+L5WaPI2vLyACjeE//Nc+agXpLJnD7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mxY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vF8YA&#10;AADdAAAADwAAAGRycy9kb3ducmV2LnhtbESPT2vCQBTE74LfYXlCb7oxB5HUVUrwHy0etA29PrKv&#10;STD7NuyuJv323YLgcZiZ3zCrzWBacSfnG8sK5rMEBHFpdcOVgq/P3XQJwgdkja1lUvBLHjbr8WiF&#10;mbY9n+l+CZWIEPYZKqhD6DIpfVmTQT+zHXH0fqwzGKJ0ldQO+wg3rUyTZCENNhwXauwor6m8Xm5G&#10;Qbd8T4vvw/Z0NR9Ht8/zot/nhVIvk+HtFUSgITzDj/ZRK0jnyQL+38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vF8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eKjMYA&#10;AADdAAAADwAAAGRycy9kb3ducmV2LnhtbESPzWrDMBCE74W+g9hCbo0cH5LgRgnF5I+UHurW9LpY&#10;W9vEWhlJiZ23jwqFHoeZ+YZZbUbTiSs531pWMJsmIIgrq1uuFXx97p6XIHxA1thZJgU38rBZPz6s&#10;MNN24A+6FqEWEcI+QwVNCH0mpa8aMuintieO3o91BkOUrpba4RDhppNpksylwZbjQoM95Q1V5+Ji&#10;FPTLU1p+H7bvZ/N2dPs8L4d9Xio1eRpfX0AEGsN/+K991ArSWbKA3zfx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eKj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e/sIA&#10;AADdAAAADwAAAGRycy9kb3ducmV2LnhtbERPz2vCMBS+D/wfwhO8zdQeRDqjSFEnGx50Fq+P5tkW&#10;m5eSZLb775eD4PHj+71cD6YVD3K+saxgNk1AEJdWN1wpuPzs3hcgfEDW2FomBX/kYb0avS0x07bn&#10;Ez3OoRIxhH2GCuoQukxKX9Zk0E9tRxy5m3UGQ4SuktphH8NNK9MkmUuDDceGGjvKayrv51+joFt8&#10;pcX1c3u8m++D2+d50e/zQqnJeNh8gAg0hJf46T5oBeksiX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B7+wgAAAN0AAAAPAAAAAAAAAAAAAAAAAJgCAABkcnMvZG93&#10;bnJldi54bWxQSwUGAAAAAAQABAD1AAAAhwM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pP8YA&#10;AADdAAAADwAAAGRycy9kb3ducmV2LnhtbESP0WrCQBRE3wX/YbmCL1I3UdA2zSoSsLSFFtR+wCV7&#10;m4Rk74bdVePfu4WCj8PMnGHy7WA6cSHnG8sK0nkCgri0uuFKwc9p//QMwgdkjZ1lUnAjD9vNeJRj&#10;pu2VD3Q5hkpECPsMFdQh9JmUvqzJoJ/bnjh6v9YZDFG6SmqH1wg3nVwkyUoabDgu1NhTUVPZHs9G&#10;Qbn+uBVf5/3ylH66Qr913z22M6Wmk2H3CiLQEB7h//a7VrBIkxf4e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BpP8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EJcMA&#10;AADdAAAADwAAAGRycy9kb3ducmV2LnhtbERPz2vCMBS+D/wfwhO8zbQ9iHRGkaJOHDvMWbw+mmdb&#10;bF5Kktn63y+HwY4f3+/VZjSdeJDzrWUF6TwBQVxZ3XKt4PK9f12C8AFZY2eZFDzJw2Y9eVlhru3A&#10;X/Q4h1rEEPY5KmhC6HMpfdWQQT+3PXHkbtYZDBG6WmqHQww3ncySZCENthwbGuypaKi6n3+Mgn55&#10;ysrr++7zbj6O7lAU5XAoSqVm03H7BiLQGP7Ff+6jVpCla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eEJcMAAADdAAAADwAAAAAAAAAAAAAAAACYAgAAZHJzL2Rv&#10;d25yZXYueG1sUEsFBgAAAAAEAAQA9QAAAIgD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hvsYA&#10;AADdAAAADwAAAGRycy9kb3ducmV2LnhtbESPzWrDMBCE74W+g9hCbo1sH0pwo4Rg8kdKD01qcl2s&#10;jW1irYykxs7bR4VCj8PMfMPMl6PpxI2cby0rSKcJCOLK6pZrBd+nzesMhA/IGjvLpOBOHpaL56c5&#10;5toO/EW3Y6hFhLDPUUETQp9L6auGDPqp7Ymjd7HOYIjS1VI7HCLcdDJLkjdpsOW40GBPRUPV9fhj&#10;FPSzQ1aed+vPq/nYu21RlMO2KJWavIyrdxCBxvAf/mvvtYIsTVP4fROf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hv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tk8UA&#10;AADdAAAADwAAAGRycy9kb3ducmV2LnhtbESP0WrCQBRE3wX/YbmFvkjdJEJboqtIwFKFCo1+wCV7&#10;mwSzd8PuqvHvu4Lg4zAzZ5jFajCduJDzrWUF6TQBQVxZ3XKt4HjYvH2C8AFZY2eZFNzIw2o5Hi0w&#10;1/bKv3QpQy0ihH2OCpoQ+lxKXzVk0E9tTxy9P+sMhihdLbXDa4SbTmZJ8i4NthwXGuypaKg6lWej&#10;oPrY3oqf82Z2SHeu0F/dvsfTRKnXl2E9BxFoCM/wo/2tFWRpmsH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W2T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aUsYA&#10;AADdAAAADwAAAGRycy9kb3ducmV2LnhtbESPQWvCQBSE74X+h+UVequbpFAkuoqEVqXSQ9Xg9ZF9&#10;JsHs27C7mvTfd4VCj8PMfMPMl6PpxI2cby0rSCcJCOLK6pZrBcfDx8sUhA/IGjvLpOCHPCwXjw9z&#10;zLUd+Jtu+1CLCGGfo4ImhD6X0lcNGfQT2xNH72ydwRClq6V2OES46WSWJG/SYMtxocGeioaqy/5q&#10;FPTTz6w8bd6/Lma3deuiKId1USr1/DSuZiACjeE//NfeagVZmr7C/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UaU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CJsYA&#10;AADdAAAADwAAAGRycy9kb3ducmV2LnhtbESPQWvCQBSE74X+h+UVequbhFIkuoqEVqXSQ9Xg9ZF9&#10;JsHs27C7mvTfd4VCj8PMfMPMl6PpxI2cby0rSCcJCOLK6pZrBcfDx8sUhA/IGjvLpOCHPCwXjw9z&#10;zLUd+Jtu+1CLCGGfo4ImhD6X0lcNGfQT2xNH72ydwRClq6V2OES46WSWJG/SYMtxocGeioaqy/5q&#10;FPTTz6w8bd6/Lma3deuiKId1USr1/DSuZiACjeE//NfeagVZmr7C/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yCJ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nvcYA&#10;AADdAAAADwAAAGRycy9kb3ducmV2LnhtbESPQWvCQBSE74X+h+UVequbBFokuoqEVqXSQ9Xg9ZF9&#10;JsHs27C7mvTfd4VCj8PMfMPMl6PpxI2cby0rSCcJCOLK6pZrBcfDx8sUhA/IGjvLpOCHPCwXjw9z&#10;zLUd+Jtu+1CLCGGfo4ImhD6X0lcNGfQT2xNH72ydwRClq6V2OES46WSWJG/SYMtxocGeioaqy/5q&#10;FPTTz6w8bd6/Lma3deuiKId1USr1/DSuZiACjeE//NfeagVZmr7C/U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Anv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5ysYA&#10;AADdAAAADwAAAGRycy9kb3ducmV2LnhtbESPQWvCQBSE70L/w/IKvekmOYikriKhVWnpwbSh10f2&#10;mQSzb8PuatJ/3y0UPA4z8w2z3k6mFzdyvrOsIF0kIIhrqztuFHx9vs5XIHxA1thbJgU/5GG7eZit&#10;Mdd25BPdytCICGGfo4I2hCGX0tctGfQLOxBH72ydwRCla6R2OEa46WWWJEtpsOO40OJARUv1pbwa&#10;BcPqLau+Dy8fF/N+dPuiqMZ9USn19DjtnkEEmsI9/N8+agVZmi7h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5ys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OC8QA&#10;AADdAAAADwAAAGRycy9kb3ducmV2LnhtbESP0YrCMBRE3xf8h3CFfVk0rcIq1ShScFFhF1b9gEtz&#10;bYvNTUmi1r83guDjMDNnmPmyM424kvO1ZQXpMAFBXFhdc6ngeFgPpiB8QNbYWCYFd/KwXPQ+5php&#10;e+N/uu5DKSKEfYYKqhDaTEpfVGTQD21LHL2TdQZDlK6U2uEtwk0jR0nyLQ3WHBcqbCmvqDjvL0ZB&#10;Mdne89/LenxIdy7XP81fi+cvpT773WoGIlAX3uFXe6MVjNJ0As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qzgvEAAAA3QAAAA8AAAAAAAAAAAAAAAAAmAIAAGRycy9k&#10;b3ducmV2LnhtbFBLBQYAAAAABAAEAPUAAACJAw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II8MA&#10;AADdAAAADwAAAGRycy9kb3ducmV2LnhtbERPz2vCMBS+D/wfwhO8zbQ9iHRGkaJOHDvMWbw+mmdb&#10;bF5Kktn63y+HwY4f3+/VZjSdeJDzrWUF6TwBQVxZ3XKt4PK9f12C8AFZY2eZFDzJw2Y9eVlhru3A&#10;X/Q4h1rEEPY5KmhC6HMpfdWQQT+3PXHkbtYZDBG6WmqHQww3ncySZCENthwbGuypaKi6n3+Mgn55&#10;ysrr++7zbj6O7lAU5XAoSqVm03H7BiLQGP7Ff+6jVpCla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GII8MAAADdAAAADwAAAAAAAAAAAAAAAACYAgAAZHJzL2Rv&#10;d25yZXYueG1sUEsFBgAAAAAEAAQA9QAAAIgD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sYA&#10;AADdAAAADwAAAGRycy9kb3ducmV2LnhtbESP0WrCQBRE3wX/YbmCL1I3UdA2zSoSsLSFFtR+wCV7&#10;m4Rk74bdVePfu4WCj8PMnGHy7WA6cSHnG8sK0nkCgri0uuFKwc9p//QMwgdkjZ1lUnAjD9vNeJRj&#10;pu2VD3Q5hkpECPsMFdQh9JmUvqzJoJ/bnjh6v9YZDFG6SmqH1wg3nVwkyUoabDgu1NhTUVPZHs9G&#10;Qbn+uBVf5/3ylH66Qr913z22M6Wmk2H3CiLQEB7h//a7VrBI0xf4e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n/4s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OmMIA&#10;AADdAAAADwAAAGRycy9kb3ducmV2LnhtbERPz2vCMBS+D/wfwhO8zdQeRDqjSFEnGx50Fq+P5tkW&#10;m5eSZLb775eD4PHj+71cD6YVD3K+saxgNk1AEJdWN1wpuPzs3hcgfEDW2FomBX/kYb0avS0x07bn&#10;Ez3OoRIxhH2GCuoQukxKX9Zk0E9tRxy5m3UGQ4SuktphH8NNK9MkmUuDDceGGjvKayrv51+joFt8&#10;pcX1c3u8m++D2+d50e/zQqnJeNh8gAg0hJf46T5oBeksjfv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06YwgAAAN0AAAAPAAAAAAAAAAAAAAAAAJgCAABkcnMvZG93&#10;bnJldi54bWxQSwUGAAAAAAQABAD1AAAAhwM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5WcUA&#10;AADdAAAADwAAAGRycy9kb3ducmV2LnhtbESP0WrCQBRE3wX/YbmFvkjdJEJboqtIwFKFCo1+wCV7&#10;mwSzd8PuqvHvu4Lg4zAzZ5jFajCduJDzrWUF6TQBQVxZ3XKt4HjYvH2C8AFZY2eZFNzIw2o5Hi0w&#10;1/bKv3QpQy0ihH2OCpoQ+lxKXzVk0E9tTxy9P+sMhihdLbXDa4SbTmZJ8i4NthwXGuypaKg6lWej&#10;oPrY3oqf82Z2SHeu0F/dvsfTRKnXl2E9BxFoCM/wo/2tFWRpl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zlZ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1dMYA&#10;AADdAAAADwAAAGRycy9kb3ducmV2LnhtbESPQWvCQBSE70L/w/IKvenGPRRJXaWE1krFg9rQ6yP7&#10;mgSzb8Pu1qT/visIHoeZ+YZZrkfbiQv50DrWMJ9lIIgrZ1quNXyd3qcLECEiG+wck4Y/CrBePUyW&#10;mBs38IEux1iLBOGQo4Ymxj6XMlQNWQwz1xMn78d5izFJX0vjcUhw20mVZc/SYstpocGeioaq8/HX&#10;augXn6r8/njbn+1u6zdFUQ6botT66XF8fQERaYz38K29NRrUXCm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V1dM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34cUA&#10;AADdAAAADwAAAGRycy9kb3ducmV2LnhtbESP0YrCMBRE3xf8h3CFfVnWtJWVpRpFBdEnYa0fcG2u&#10;bbG5KUnU7t8bQfBxmJkzzGzRm1bcyPnGsoJ0lIAgLq1uuFJwLDbfvyB8QNbYWiYF/+RhMR98zDDX&#10;9s5/dDuESkQI+xwV1CF0uZS+rMmgH9mOOHpn6wyGKF0ltcN7hJtWZkkykQYbjgs1drSuqbwcrkbB&#10;9Vidf9aFKzaT1epUbr/247TbK/U57JdTEIH68A6/2jutIEuzM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rfh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vlcYA&#10;AADdAAAADwAAAGRycy9kb3ducmV2LnhtbESP0WrCQBRE3wX/YbmFvohukqqU1FVUkPZJMPEDrtlr&#10;Epq9G3ZXTf++Wyj4OMzMGWa1GUwn7uR8a1lBOktAEFdWt1wrOJeH6TsIH5A1dpZJwQ952KzHoxXm&#10;2j74RPci1CJC2OeooAmhz6X0VUMG/cz2xNG7WmcwROlqqR0+Itx0MkuSpTTYclxosKd9Q9V3cTMK&#10;buf6utiXrjwsd7tL9Tk5vqX9UanXl2H7ASLQEJ7h//aXVpCl2R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MvlcYAAADdAAAADwAAAAAAAAAAAAAAAACYAgAAZHJz&#10;L2Rvd25yZXYueG1sUEsFBgAAAAAEAAQA9QAAAIsD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gMcQA&#10;AADdAAAADwAAAGRycy9kb3ducmV2LnhtbESPwWrDMBBE74H+g9hCbokcQUJwo4TSUNpbiZ0P2Fpb&#10;y6m1MpZqO/36qFDIcZiZN8zuMLlWDNSHxrOG1TIDQVx503Ct4Vy+LrYgQkQ22HomDVcKcNg/zHaY&#10;Gz/yiYYi1iJBOOSowcbY5VKGypLDsPQdcfK+fO8wJtnX0vQ4JrhrpcqyjXTYcFqw2NGLpeq7+HEa&#10;fj/KeHwbC/t5PQ5KXbryhOai9fxxen4CEWmK9/B/+91oUCu1hr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7oDH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RsQA&#10;AADdAAAADwAAAGRycy9kb3ducmV2LnhtbESPwW7CMBBE70j9B2sr9QYOPiCUYlBVVLW3ioQPWOJt&#10;HBqvo9hNQr8eIyFxHM3MG81mN7lWDNSHxrOG5SIDQVx503Ct4Vh+zNcgQkQ22HomDRcKsNs+zTaY&#10;Gz/ygYYi1iJBOOSowcbY5VKGypLDsPAdcfJ+fO8wJtnX0vQ4JrhrpcqylXTYcFqw2NG7peq3+HMa&#10;/r/LuP8cC3u67Aelzl15QHPW+uV5ensFEWmKj/C9/WU0qKVawe1Ne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kb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x4sUA&#10;AADdAAAADwAAAGRycy9kb3ducmV2LnhtbESP0WrCQBRE3wv+w3KFvhTdJFIr0VVUEPsk1PgB1+w1&#10;CWbvht1V0793hUIfh5k5wyxWvWnFnZxvLCtIxwkI4tLqhisFp2I3moHwAVlja5kU/JKH1XLwtsBc&#10;2wf/0P0YKhEh7HNUUIfQ5VL6siaDfmw74uhdrDMYonSV1A4fEW5amSXJVBpsOC7U2NG2pvJ6vBkF&#10;t1N1+dwWrthNN5tzuf84TNLuoNT7sF/PQQTqw3/4r/2tFWRp9gW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bHi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oPr8EA&#10;AADdAAAADwAAAGRycy9kb3ducmV2LnhtbERPS2rDMBDdF3oHMYXuGtlalOJGMaGhNLsQuweYWFPL&#10;iTUylmo7OX20KHT5eP91ubheTDSGzrOGfJWBIG686bjV8F1/vryBCBHZYO+ZNFwpQLl5fFhjYfzM&#10;R5qq2IoUwqFADTbGoZAyNJYchpUfiBP340eHMcGxlWbEOYW7Xqose5UOO04NFgf6sNRcql+n4Xao&#10;4+5rruzpupuUOg/1Ec1Z6+enZfsOItIS/8V/7r3RoHKV5qY36Qn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6D6/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KAC8UA&#10;AADdAAAADwAAAGRycy9kb3ducmV2LnhtbESP0WrCQBRE3wv+w3KFvhTdJFKp0VVUEPsk1PgB1+w1&#10;CWbvht1V0793hUIfh5k5wyxWvWnFnZxvLCtIxwkI4tLqhisFp2I3+gLhA7LG1jIp+CUPq+XgbYG5&#10;tg/+ofsxVCJC2OeooA6hy6X0ZU0G/dh2xNG7WGcwROkqqR0+Ity0MkuSqTTYcFyosaNtTeX1eDMK&#10;bqfq8rktXLGbbjbncv9xmKTdQan3Yb+egwjUh//wX/tbK8jSbAav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oAL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VdMEA&#10;AADdAAAADwAAAGRycy9kb3ducmV2LnhtbERP3WrCMBS+H/gO4Qi7m6kVRKpRRJF5N2z3AGfNsak2&#10;J6XJ2rqnXy4ELz++/81utI3oqfO1YwXzWQKCuHS65krBd3H6WIHwAVlj45gUPMjDbjt522Cm3cAX&#10;6vNQiRjCPkMFJoQ2k9KXhiz6mWuJI3d1ncUQYVdJ3eEQw20j0yRZSos1xwaDLR0Mlff81yr4+yrC&#10;8XPIzc/j2KfprS0uqG9KvU/H/RpEoDG8xE/3WStI54u4P76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lXT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a0MQA&#10;AADdAAAADwAAAGRycy9kb3ducmV2LnhtbESP0YrCMBRE3xf8h3AFX5Y1rbKyVKOoIPokrPUDrs21&#10;LTY3JYla/94Igo/DzJxhZovONOJGzteWFaTDBARxYXXNpYJjvvn5A+EDssbGMil4kIfFvPc1w0zb&#10;O//T7RBKESHsM1RQhdBmUvqiIoN+aFvi6J2tMxiidKXUDu8Rbho5SpKJNFhzXKiwpXVFxeVwNQqu&#10;x/L8u85dvpmsVqdi+70fp+1eqUG/W05BBOrCJ/xu77SCUTpO4f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GtDEAAAA3QAAAA8AAAAAAAAAAAAAAAAAmAIAAGRycy9k&#10;b3ducmV2LnhtbFBLBQYAAAAABAAEAPUAAACJAw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umMQA&#10;AADdAAAADwAAAGRycy9kb3ducmV2LnhtbESPwWrDMBBE74H+g9hCbokcBUJwo4TSUNpbiZ0P2Fpb&#10;y6m1MpZqO/36qFDIcZiZN8zuMLlWDNSHxrOG1TIDQVx503Ct4Vy+LrYgQkQ22HomDVcKcNg/zHaY&#10;Gz/yiYYi1iJBOOSowcbY5VKGypLDsPQdcfK+fO8wJtnX0vQ4JrhrpcqyjXTYcFqw2NGLpeq7+HEa&#10;fj/KeHwbC/t5PQ5KXbryhOai9fxxen4CEWmK9/B/+91oUKu1gr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rpj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hPMUA&#10;AADdAAAADwAAAGRycy9kb3ducmV2LnhtbESP0YrCMBRE3wX/IVxhX2RNa1lZqlFUEH0S1voB1+ba&#10;FpubkkTt/r0RFvZxmJkzzGLVm1Y8yPnGsoJ0koAgLq1uuFJwLnaf3yB8QNbYWiYFv+RhtRwOFphr&#10;++QfepxCJSKEfY4K6hC6XEpf1mTQT2xHHL2rdQZDlK6S2uEzwk0rp0kykwYbjgs1drStqbyd7kbB&#10;/Vxdv7aFK3azzeZS7sfHLO2OSn2M+vUcRKA+/If/2getYJpmGbz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yE8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Td8UA&#10;AADdAAAADwAAAGRycy9kb3ducmV2LnhtbESP0WrCQBRE3wv+w3IF3+rGWEqJriJK0bdi0g+4Zq/Z&#10;aPZuyG6T2K/vFgp9HGbmDLPejrYRPXW+dqxgMU9AEJdO11wp+Czen99A+ICssXFMCh7kYbuZPK0x&#10;027gM/V5qESEsM9QgQmhzaT0pSGLfu5a4uhdXWcxRNlVUnc4RLhtZJokr9JizXHBYEt7Q+U9/7IK&#10;vj+KcDgOubk8Dn2a3trijPqm1Gw67lYgAo3hP/zXPmkF6WL5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pN3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c08QA&#10;AADdAAAADwAAAGRycy9kb3ducmV2LnhtbESP0YrCMBRE3xf8h3AFXxZNqyjSNYoKsj4JWj/g2lzb&#10;ss1NSaJ2/94Igo/DzJxhFqvONOJOzteWFaSjBARxYXXNpYJzvhvOQfiArLGxTAr+ycNq2ftaYKbt&#10;g490P4VSRAj7DBVUIbSZlL6oyKAf2ZY4elfrDIYoXSm1w0eEm0aOk2QmDdYcFypsaVtR8Xe6GQW3&#10;c3mdbnOX72abzaX4/T5M0vag1KDfrX9ABOrCJ/xu77WCcTqZwu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HNPEAAAA3QAAAA8AAAAAAAAAAAAAAAAAmAIAAGRycy9k&#10;b3ducmV2LnhtbFBLBQYAAAAABAAEAPUAAACJAw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CpMUA&#10;AADdAAAADwAAAGRycy9kb3ducmV2LnhtbESP0YrCMBRE3xf8h3AXfFnWtIpl6RpFBdEnQesH3G2u&#10;bdnmpiRR698bQfBxmJkzzGzRm1ZcyfnGsoJ0lIAgLq1uuFJwKjbfPyB8QNbYWiYFd/KwmA8+Zphr&#10;e+MDXY+hEhHCPkcFdQhdLqUvazLoR7Yjjt7ZOoMhSldJ7fAW4aaV4yTJpMGG40KNHa1rKv+PF6Pg&#10;cqrO03Xhik22Wv2V26/9JO32Sg0/++UviEB9eIdf7Z1WME4nG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IKk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NAMUA&#10;AADdAAAADwAAAGRycy9kb3ducmV2LnhtbESP0WrCQBRE3wv+w3IF3+rGCG2JriJK0bdi0g+4Zq/Z&#10;aPZuyG6T2K/vFgp9HGbmDLPejrYRPXW+dqxgMU9AEJdO11wp+Czen99A+ICssXFMCh7kYbuZPK0x&#10;027gM/V5qESEsM9QgQmhzaT0pSGLfu5a4uhdXWcxRNlVUnc4RLhtZJokL9JizXHBYEt7Q+U9/7IK&#10;vj+KcDgOubk8Dn2a3trijPqm1Gw67lYgAo3hP/zXPmkF6WL5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A0A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zTcIA&#10;AADdAAAADwAAAGRycy9kb3ducmV2LnhtbERPzYrCMBC+C/sOYRa8iE2rrEg1igqynoS1PsDYjG2x&#10;mZQk1e7bm8PCHj++//V2MK14kvONZQVZkoIgLq1uuFJwLY7TJQgfkDW2lknBL3nYbj5Ga8y1ffEP&#10;PS+hEjGEfY4K6hC6XEpf1mTQJ7YjjtzdOoMhQldJ7fAVw00rZ2m6kAYbjg01dnSoqXxceqOgv1b3&#10;r0PhiuNiv7+V35PzPOvOSo0/h90KRKAh/Iv/3CetYJbN49z4Jj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7NNwgAAAN0AAAAPAAAAAAAAAAAAAAAAAJgCAABkcnMvZG93&#10;bnJldi54bWxQSwUGAAAAAAQABAD1AAAAhwM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886cUA&#10;AADdAAAADwAAAGRycy9kb3ducmV2LnhtbESP0WrCQBRE3wv+w3IF3+rGCKWNriJK0bdi0g+4Zq/Z&#10;aPZuyG6T2K/vFgp9HGbmDLPejrYRPXW+dqxgMU9AEJdO11wp+Czen19B+ICssXFMCh7kYbuZPK0x&#10;027gM/V5qESEsM9QgQmhzaT0pSGLfu5a4uhdXWcxRNlVUnc4RLhtZJokL9JizXHBYEt7Q+U9/7IK&#10;vj+KcDgOubk8Dn2a3trijPqm1Gw67lYgAo3hP/zXPmkF6WL5B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zzp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NsIA&#10;AADdAAAADwAAAGRycy9kb3ducmV2LnhtbERPzYrCMBC+L/gOYQQvi6Z1VaQaRQXZPQlaH2BsxrbY&#10;TEoStb69OSx4/Pj+l+vONOJBzteWFaSjBARxYXXNpYJzvh/OQfiArLGxTApe5GG96n0tMdP2yUd6&#10;nEIpYgj7DBVUIbSZlL6oyKAf2ZY4clfrDIYIXSm1w2cMN40cJ8lMGqw5NlTY0q6i4na6GwX3c3md&#10;7nKX72fb7aX4/T78pO1BqUG/2yxABOrCR/zv/tMKxukk7o9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8w2wgAAAN0AAAAPAAAAAAAAAAAAAAAAAJgCAABkcnMvZG93&#10;bnJldi54bWxQSwUGAAAAAAQABAD1AAAAhwM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rcUA&#10;AADdAAAADwAAAGRycy9kb3ducmV2LnhtbESP0YrCMBRE3xf8h3AFXxZNq7si1SgqiPskrPUDrs21&#10;LTY3JYla/94IC/s4zMwZZrHqTCPu5HxtWUE6SkAQF1bXXCo45bvhDIQPyBoby6TgSR5Wy97HAjNt&#10;H/xL92MoRYSwz1BBFUKbSemLigz6kW2Jo3exzmCI0pVSO3xEuGnkOEmm0mDNcaHClrYVFdfjzSi4&#10;ncrL9zZ3+W662ZyL/edhkrYHpQb9bj0HEagL/+G/9o9WME6/Un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mt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32sYA&#10;AADdAAAADwAAAGRycy9kb3ducmV2LnhtbESP0WrCQBRE3wX/YbmFvohukqqU1FVUkPZJMPEDrtlr&#10;Epq9G3ZXTf++Wyj4OMzMGWa1GUwn7uR8a1lBOktAEFdWt1wrOJeH6TsIH5A1dpZJwQ952KzHoxXm&#10;2j74RPci1CJC2OeooAmhz6X0VUMG/cz2xNG7WmcwROlqqR0+Itx0MkuSpTTYclxosKd9Q9V3cTMK&#10;buf6utiXrjwsd7tL9Tk5vqX9UanXl2H7ASLQEJ7h//aXVpCl8w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n32sYAAADdAAAADwAAAAAAAAAAAAAAAACYAgAAZHJz&#10;L2Rvd25yZXYueG1sUEsFBgAAAAAEAAQA9QAAAIsD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SQcUA&#10;AADdAAAADwAAAGRycy9kb3ducmV2LnhtbESP0YrCMBRE34X9h3AX9kU0ra4i1SirIOuToPUDrs21&#10;LTY3JYla/94sCPs4zMwZZrHqTCPu5HxtWUE6TEAQF1bXXCo45dvBDIQPyBoby6TgSR5Wy4/eAjNt&#10;H3yg+zGUIkLYZ6igCqHNpPRFRQb90LbE0btYZzBE6UqpHT4i3DRylCRTabDmuFBhS5uKiuvxZhTc&#10;TuVlssldvp2u1+fit78fp+1eqa/P7mcOIlAX/sPv9k4rGKXfY/h7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VJB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KNcUA&#10;AADdAAAADwAAAGRycy9kb3ducmV2LnhtbESP3YrCMBSE74V9h3AW9kY0rX9I1yirIHolaH2AY3Ns&#10;yzYnJYnaffuNIHg5zMw3zGLVmUbcyfnasoJ0mIAgLqyuuVRwzreDOQgfkDU2lknBH3lYLT96C8y0&#10;ffCR7qdQighhn6GCKoQ2k9IXFRn0Q9sSR+9qncEQpSuldviIcNPIUZLMpMGa40KFLW0qKn5PN6Pg&#10;di6v003u8u1svb4Uu/5hnLYHpb4+u59vEIG68A6/2nutYJROJvB8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Mo1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vrsUA&#10;AADdAAAADwAAAGRycy9kb3ducmV2LnhtbESP0YrCMBRE3wX/IdwFX0TTuipL1ygqyPokaP2Aa3Nt&#10;yzY3JYla/36zIPg4zMwZZrHqTCPu5HxtWUE6TkAQF1bXXCo457vRFwgfkDU2lknBkzyslv3eAjNt&#10;H3yk+ymUIkLYZ6igCqHNpPRFRQb92LbE0btaZzBE6UqpHT4i3DRykiRzabDmuFBhS9uKit/TzSi4&#10;ncvrbJu7fDffbC7Fz/DwmbYHpQYf3fobRKAuvMOv9l4rmKTTGfy/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G+u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b5sUA&#10;AADdAAAADwAAAGRycy9kb3ducmV2LnhtbESPzWrDMBCE74W8g9hAb40cU0JxooQQE9pbid0H2Fob&#10;y4m1Mpbqnz59VSj0OMzMN8zuMNlWDNT7xrGC9SoBQVw53XCt4KM8P72A8AFZY+uYFMzk4bBfPOww&#10;027kCw1FqEWEsM9QgQmhy6T0lSGLfuU64uhdXW8xRNnXUvc4RrhtZZokG2mx4bhgsKOToepefFkF&#10;3+9lyF/HwnzO+ZCmt668oL4p9bicjlsQgabwH/5rv2kF6fp5A7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tvm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UQsYA&#10;AADdAAAADwAAAGRycy9kb3ducmV2LnhtbESP3WrCQBSE74W+w3IKvZG6iX8t0VWqIPVK0PgAp9lj&#10;EsyeDburxrfvCoKXw8x8w8yXnWnElZyvLStIBwkI4sLqmksFx3zz+Q3CB2SNjWVScCcPy8Vbb46Z&#10;tjfe0/UQShEh7DNUUIXQZlL6oiKDfmBb4uidrDMYonSl1A5vEW4aOUySqTRYc1yosKV1RcX5cDEK&#10;LsfyNFnnLt9MV6u/4re/G6XtTqmP9+5nBiJQF17hZ3urFQzT8Rc83s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5UQsYAAADdAAAADwAAAAAAAAAAAAAAAACYAgAAZHJz&#10;L2Rvd25yZXYueG1sUEsFBgAAAAAEAAQA9QAAAIsD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AMMIA&#10;AADdAAAADwAAAGRycy9kb3ducmV2LnhtbERPzYrCMBC+L/gOYQQvi6Z1VaQaRQXZPQlaH2BsxrbY&#10;TEoStb69OSx4/Pj+l+vONOJBzteWFaSjBARxYXXNpYJzvh/OQfiArLGxTApe5GG96n0tMdP2yUd6&#10;nEIpYgj7DBVUIbSZlL6oyKAf2ZY4clfrDIYIXSm1w2cMN40cJ8lMGqw5NlTY0q6i4na6GwX3c3md&#10;7nKX72fb7aX4/T78pO1BqUG/2yxABOrCR/zv/tMKxukk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cAwwgAAAN0AAAAPAAAAAAAAAAAAAAAAAJgCAABkcnMvZG93&#10;bnJldi54bWxQSwUGAAAAAAQABAD1AAAAhwM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PlMUA&#10;AADdAAAADwAAAGRycy9kb3ducmV2LnhtbESP0WrCQBRE3wv+w3IF3+rGIKWNriJK0bdi0g+4Zq/Z&#10;aPZuyG6T2K/vFgp9HGbmDLPejrYRPXW+dqxgMU9AEJdO11wp+Czen19B+ICssXFMCh7kYbuZPK0x&#10;027gM/V5qESEsM9QgQmhzaT0pSGLfu5a4uhdXWcxRNlVUnc4RLhtZJokL9JizXHBYEt7Q+U9/7IK&#10;vj+KcDgOubk8Dn2a3trijPqm1Gw67lYgAo3hP/zXPmkF6WL5B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U+U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a68EA&#10;AADdAAAADwAAAGRycy9kb3ducmV2LnhtbERPzYrCMBC+L/gOYQQvi6ZVFKlGUUHck6D1AcZmbIvN&#10;pCRR69tvDoLHj+9/ue5MI57kfG1ZQTpKQBAXVtdcKrjk++EchA/IGhvLpOBNHtar3s8SM21ffKLn&#10;OZQihrDPUEEVQptJ6YuKDPqRbYkjd7POYIjQlVI7fMVw08hxksykwZpjQ4Ut7Soq7ueHUfC4lLfp&#10;Lnf5frbdXovD73GStkelBv1uswARqAtf8cf9pxWM02ncH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WuvBAAAA3QAAAA8AAAAAAAAAAAAAAAAAmAIAAGRycy9kb3du&#10;cmV2LnhtbFBLBQYAAAAABAAEAPUAAACGAw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cMQA&#10;AADdAAAADwAAAGRycy9kb3ducmV2LnhtbESP0YrCMBRE3xf8h3CFfVnWtIqyVKOoIPokaP2Aa3Nt&#10;i81NSaJ2/94Igo/DzJxhZovONOJOzteWFaSDBARxYXXNpYJTvvn9A+EDssbGMin4Jw+Lee9rhpm2&#10;Dz7Q/RhKESHsM1RQhdBmUvqiIoN+YFvi6F2sMxiidKXUDh8Rbho5TJKJNFhzXKiwpXVFxfV4Mwpu&#10;p/IyXucu30xWq3Ox/dmP0nav1He/W05BBOrCJ/xu77SCYTpO4f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y/3DEAAAA3QAAAA8AAAAAAAAAAAAAAAAAmAIAAGRycy9k&#10;b3ducmV2LnhtbFBLBQYAAAAABAAEAPUAAACJAw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LOMQA&#10;AADdAAAADwAAAGRycy9kb3ducmV2LnhtbESPwWrDMBBE74H+g9hCbokcQUJwo4TSUNpbiZ0P2Fpb&#10;y6m1MpZqO/36qFDIcZiZN8zuMLlWDNSHxrOG1TIDQVx503Ct4Vy+LrYgQkQ22HomDVcKcNg/zHaY&#10;Gz/yiYYi1iJBOOSowcbY5VKGypLDsPQdcfK+fO8wJtnX0vQ4JrhrpcqyjXTYcFqw2NGLpeq7+HEa&#10;fj/KeHwbC/t5PQ5KXbryhOai9fxxen4CEWmK9/B/+91oUKu1gr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Szj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EnMQA&#10;AADdAAAADwAAAGRycy9kb3ducmV2LnhtbESP0YrCMBRE3xf8h3AFXxZNqyjSNYoKsj4JWj/g2lzb&#10;ss1NSaJ2/94Igo/DzJxhFqvONOJOzteWFaSjBARxYXXNpYJzvhvOQfiArLGxTAr+ycNq2ftaYKbt&#10;g490P4VSRAj7DBVUIbSZlL6oyKAf2ZY4elfrDIYoXSm1w0eEm0aOk2QmDdYcFypsaVtR8Xe6GQW3&#10;c3mdbnOX72abzaX4/T5M0vag1KDfrX9ABOrCJ/xu77WCcTqdwO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sxJzEAAAA3QAAAA8AAAAAAAAAAAAAAAAAmAIAAGRycy9k&#10;b3ducmV2LnhtbFBLBQYAAAAABAAEAPUAAACJAw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218UA&#10;AADdAAAADwAAAGRycy9kb3ducmV2LnhtbESP0WrCQBRE3wv+w3IF3+rGYEuJriJK0bdi0g+4Zq/Z&#10;aPZuyG6T2K/vFgp9HGbmDLPejrYRPXW+dqxgMU9AEJdO11wp+Czen99A+ICssXFMCh7kYbuZPK0x&#10;027gM/V5qESEsM9QgQmhzaT0pSGLfu5a4uhdXWcxRNlVUnc4RLhtZJokr9JizXHBYEt7Q+U9/7IK&#10;vj+KcDgOubk8Dn2a3trijPqm1Gw67lYgAo3hP/zXPmkF6eJl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XbX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n5c8UA&#10;AADdAAAADwAAAGRycy9kb3ducmV2LnhtbESP0YrCMBRE3xf8h3CFfVnWtEplqUZRQfRJ0PoB1+ba&#10;FpubkkTt/r1ZWPBxmJkzzHzZm1Y8yPnGsoJ0lIAgLq1uuFJwLrbfPyB8QNbYWiYFv+RhuRh8zDHX&#10;9slHepxCJSKEfY4K6hC6XEpf1mTQj2xHHL2rdQZDlK6S2uEzwk0rx0kylQYbjgs1drSpqbyd7kbB&#10;/Vxds03hiu10vb6Uu6/DJO0OSn0O+9UMRKA+vMP/7b1WME6zD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flz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nBMUA&#10;AADdAAAADwAAAGRycy9kb3ducmV2LnhtbESP0YrCMBRE3wX/IdyFfZE1rWJZukZRQfRJ0PoBd5tr&#10;W7a5KUnU7t8bQfBxmJkzzHzZm1bcyPnGsoJ0nIAgLq1uuFJwLrZf3yB8QNbYWiYF/+RhuRgO5phr&#10;e+cj3U6hEhHCPkcFdQhdLqUvazLox7Yjjt7FOoMhSldJ7fAe4aaVkyTJpMGG40KNHW1qKv9OV6Pg&#10;eq4us03him22Xv+Wu9FhmnYHpT4/+tUPiEB9eIdf7b1WMElnG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2cE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ooMUA&#10;AADdAAAADwAAAGRycy9kb3ducmV2LnhtbESP0WrCQBRE3wv+w3IF3+rGgG2JriJK0bdi0g+4Zq/Z&#10;aPZuyG6T2K/vFgp9HGbmDLPejrYRPXW+dqxgMU9AEJdO11wp+Czen99A+ICssXFMCh7kYbuZPK0x&#10;027gM/V5qESEsM9QgQmhzaT0pSGLfu5a4uhdXWcxRNlVUnc4RLhtZJokL9JizXHBYEt7Q+U9/7IK&#10;vj+KcDgOubk8Dn2a3trijPqm1Gw67lYgAo3hP/zXPmkF6WL5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ig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hW7cEA&#10;AADdAAAADwAAAGRycy9kb3ducmV2LnhtbERPzYrCMBC+L/gOYQQvi6ZVFKlGUUHck6D1AcZmbIvN&#10;pCRR69tvDoLHj+9/ue5MI57kfG1ZQTpKQBAXVtdcKrjk++EchA/IGhvLpOBNHtar3s8SM21ffKLn&#10;OZQihrDPUEEVQptJ6YuKDPqRbYkjd7POYIjQlVI7fMVw08hxksykwZpjQ4Ut7Soq7ueHUfC4lLfp&#10;Lnf5frbdXovD73GStkelBv1uswARqAtf8cf9pxWM02mcG9/EJ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Vu3BAAAA3QAAAA8AAAAAAAAAAAAAAAAAmAIAAGRycy9kb3du&#10;cmV2LnhtbFBLBQYAAAAABAAEAPUAAACGAw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zdsUA&#10;AADdAAAADwAAAGRycy9kb3ducmV2LnhtbESP0YrCMBRE3xf8h3AFXxZN66JoNYoKsvskaP2Aa3Nt&#10;i81NSaLWvzcLC/s4zMwZZrnuTCMe5HxtWUE6SkAQF1bXXCo45/vhDIQPyBoby6TgRR7Wq97HEjNt&#10;n3ykxymUIkLYZ6igCqHNpPRFRQb9yLbE0btaZzBE6UqpHT4j3DRynCRTabDmuFBhS7uKitvpbhTc&#10;z+V1sstdvp9ut5fi+/PwlbYHpQb9brMAEagL/+G/9o9WME4nc/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PN2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KQVsEA&#10;AADdAAAADwAAAGRycy9kb3ducmV2LnhtbERPzYrCMBC+L/gOYYS9LJrWxSLVKCqIexK0PsDYjG2x&#10;mZQkavftzUHw+PH9L1a9acWDnG8sK0jHCQji0uqGKwXnYjeagfABWWNrmRT8k4fVcvC1wFzbJx/p&#10;cQqViCHsc1RQh9DlUvqyJoN+bDviyF2tMxgidJXUDp8x3LRykiSZNNhwbKixo21N5e10Nwru5+o6&#10;3Rau2GWbzaXc/xx+0+6g1PewX89BBOrDR/x2/2kFkzSL++O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SkFbBAAAA3QAAAA8AAAAAAAAAAAAAAAAAmAIAAGRycy9kb3du&#10;cmV2LnhtbFBLBQYAAAAABAAEAPUAAACGAw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f8sQA&#10;AADdAAAADwAAAGRycy9kb3ducmV2LnhtbESPQWvCQBSE7wX/w/IEb3WTHKREVxFF2lsx6Q94Zp/Z&#10;aPZtyG6T6K/vFgo9DjPzDbPZTbYVA/W+cawgXSYgiCunG64VfJWn1zcQPiBrbB2Tggd52G1nLxvM&#10;tRv5TEMRahEh7HNUYELocil9ZciiX7qOOHpX11sMUfa11D2OEW5bmSXJSlpsOC4Y7OhgqLoX31bB&#10;87MMx/exMJfHcciyW1eeUd+UWsyn/RpEoCn8h//aH1pBlq5S+H0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H/L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BhcQA&#10;AADdAAAADwAAAGRycy9kb3ducmV2LnhtbESPwW7CMBBE70j9B2sr9QYOPiCUYlBVVLW3ioQPWOJt&#10;HBqvo9hNQr8eIyFxHM3MG81mN7lWDNSHxrOG5SIDQVx503Ct4Vh+zNcgQkQ22HomDRcKsNs+zTaY&#10;Gz/ygYYi1iJBOOSowcbY5VKGypLDsPAdcfJ+fO8wJtnX0vQ4JrhrpcqylXTYcFqw2NG7peq3+HMa&#10;/r/LuP8cC3u67Aelzl15QHPW+uV5ensFEWmKj/C9/WU0qOVKwe1Neg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gYX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AOIcUA&#10;AADdAAAADwAAAGRycy9kb3ducmV2LnhtbESP0YrCMBRE3xf8h3AXfFnWtIpl6RpFBdEnQesH3G2u&#10;bdnmpiRR698bQfBxmJkzzGzRm1ZcyfnGsoJ0lIAgLq1uuFJwKjbfPyB8QNbYWiYFd/KwmA8+Zphr&#10;e+MDXY+hEhHCPkcFdQhdLqUvazLoR7Yjjt7ZOoMhSldJ7fAW4aaV4yTJpMGG40KNHa1rKv+PF6Pg&#10;cqrO03Xhik22Wv2V26/9JO32Sg0/++UviEB9eIdf7Z1WME6zC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A4h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8asUA&#10;AADdAAAADwAAAGRycy9kb3ducmV2LnhtbESPzWrDMBCE74W8g9hAb40cU0JxooQQE9pbid0H2Fob&#10;y4m1Mpbqnz59VSj0OMzMN8zuMNlWDNT7xrGC9SoBQVw53XCt4KM8P72A8AFZY+uYFMzk4bBfPOww&#10;027kCw1FqEWEsM9QgQmhy6T0lSGLfuU64uhdXW8xRNnXUvc4RrhtZZokG2mx4bhgsKOToepefFkF&#10;3+9lyF/HwnzO+ZCmt668oL4p9bicjlsQgabwH/5rv2kF6XrzDL9v4hO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bxq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zsUA&#10;AADdAAAADwAAAGRycy9kb3ducmV2LnhtbESP0YrCMBRE3wX/IdyFfZE1rWJZukZRQfRJ0PoBd5tr&#10;W7a5KUnU7t8bQfBxmJkzzHzZm1bcyPnGsoJ0nIAgLq1uuFJwLrZf3yB8QNbYWiYF/+RhuRgO5phr&#10;e+cj3U6hEhHCPkcFdQhdLqUvazLox7Yjjt7FOoMhSldJ7fAe4aaVkyTJpMGG40KNHW1qKv9OV6Pg&#10;eq4us03him22Xv+Wu9FhmnYHpT4/+tUPiEB9eIdf7b1WMEmzG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5TPO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HhsQA&#10;AADdAAAADwAAAGRycy9kb3ducmV2LnhtbESPQWvCQBSE70L/w/IKvenGHIKkriKVYm/FxB/wzL5m&#10;o9m3Ibsmsb++WxA8DjPzDbPeTrYVA/W+caxguUhAEFdON1wrOJWf8xUIH5A1to5JwZ08bDcvszXm&#10;2o18pKEItYgQ9jkqMCF0uZS+MmTRL1xHHL0f11sMUfa11D2OEW5bmSZJJi02HBcMdvRhqLoWN6vg&#10;97sM+8NYmPN9P6TppSuPqC9Kvb1Ou3cQgabwDD/aX1pBuswy+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h4b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vLMcA&#10;AADdAAAADwAAAGRycy9kb3ducmV2LnhtbESPT2vCQBTE74V+h+UVvNWNOVhJXaWE+gelh9oGr4/s&#10;Mwlm34bd1cRv3xUKHoeZ+Q0zXw6mFVdyvrGsYDJOQBCXVjdcKfj9Wb3OQPiArLG1TApu5GG5eH6a&#10;Y6Ztz990PYRKRAj7DBXUIXSZlL6syaAf2444eifrDIYoXSW1wz7CTSvTJJlKgw3HhRo7ymsqz4eL&#10;UdDNdmlx3Hx+nc1+69Z5XvTrvFBq9DJ8vIMINIRH+L+91QrSyfQN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byz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7XsMA&#10;AADdAAAADwAAAGRycy9kb3ducmV2LnhtbERPz2vCMBS+C/sfwhvspqk9iFSjSHFONjysWrw+mmdb&#10;bF5Kktnuv18Owo4f3+/1djSdeJDzrWUF81kCgriyuuVaweX8Pl2C8AFZY2eZFPySh+3mZbLGTNuB&#10;v+lRhFrEEPYZKmhC6DMpfdWQQT+zPXHkbtYZDBG6WmqHQww3nUyTZCENthwbGuwpb6i6Fz9GQb/8&#10;TMvrx/50N19Hd8jzcjjkpVJvr+NuBSLQGP7FT/dRK0jniz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f7XsMAAADdAAAADwAAAAAAAAAAAAAAAACYAgAAZHJzL2Rv&#10;d25yZXYueG1sUEsFBgAAAAAEAAQA9QAAAIgD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excYA&#10;AADdAAAADwAAAGRycy9kb3ducmV2LnhtbESPQWvCQBSE74X+h+UJvdWNOYhGV5HQWmnxUGvw+sg+&#10;k2D2bdjdmvTfdwXB4zAz3zDL9WBacSXnG8sKJuMEBHFpdcOVguPP++sMhA/IGlvLpOCPPKxXz09L&#10;zLTt+Zuuh1CJCGGfoYI6hC6T0pc1GfRj2xFH72ydwRClq6R22Ee4aWWaJFNpsOG4UGNHeU3l5fBr&#10;FHSzz7Q4fbztL+Zr57Z5XvTbvFDqZTRsFiACDeERvrd3WkE6mc7h9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tex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z38EA&#10;AADdAAAADwAAAGRycy9kb3ducmV2LnhtbERPzYrCMBC+C75DGMGLrGkVVukaRQqKCiuo+wBDM9sW&#10;m0lJota3NwfB48f3v1h1phF3cr62rCAdJyCIC6trLhX8XTZfcxA+IGtsLJOCJ3lYLfu9BWbaPvhE&#10;93MoRQxhn6GCKoQ2k9IXFRn0Y9sSR+7fOoMhQldK7fARw00jJ0nyLQ3WHBsqbCmvqLieb0ZBMds/&#10;89/bZnpJDy7X2+bY4nWk1HDQrX9ABOrCR/x277SCSTqL++O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cs9/BAAAA3QAAAA8AAAAAAAAAAAAAAAAAmAIAAGRycy9kb3du&#10;cmV2LnhtbFBLBQYAAAAABAAEAPUAAACGAw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TEHsYA&#10;AADdAAAADwAAAGRycy9kb3ducmV2LnhtbESPQWvCQBSE74X+h+UVequb5NBKdBUJrUqlh6rB6yP7&#10;TILZt2F3Nem/7wqFHoeZ+YaZL0fTiRs531pWkE4SEMSV1S3XCo6Hj5cpCB+QNXaWScEPeVguHh/m&#10;mGs78Dfd9qEWEcI+RwVNCH0upa8aMugntieO3tk6gyFKV0vtcIhw08ksSV6lwZbjQoM9FQ1Vl/3V&#10;KOinn1l52rx/Xcxu69ZFUQ7rolTq+WlczUAEGsN/+K+91Qqy9C2F+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TEH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ZaacYA&#10;AADdAAAADwAAAGRycy9kb3ducmV2LnhtbESPQWvCQBSE70L/w/IK3nRjDlaiq0hQKy0eahu8PrLP&#10;JJh9G3a3Jv333YLQ4zAz3zCrzWBacSfnG8sKZtMEBHFpdcOVgq/P/WQBwgdkja1lUvBDHjbrp9EK&#10;M217/qD7OVQiQthnqKAOocuk9GVNBv3UdsTRu1pnMETpKqkd9hFuWpkmyVwabDgu1NhRXlN5O38b&#10;Bd3iLS0ur7vTzbwf3SHPi/6QF0qNn4ftEkSgIfyHH+2jVpDOXl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Zaa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scA&#10;AADdAAAADwAAAGRycy9kb3ducmV2LnhtbESPQWvCQBSE74X+h+UJvdWNEVqJriKhWmnxUGvw+sg+&#10;k2D2bdjdmvjv3UKhx2FmvmEWq8G04krON5YVTMYJCOLS6oYrBcfvzfMMhA/IGlvLpOBGHlbLx4cF&#10;Ztr2/EXXQ6hEhLDPUEEdQpdJ6cuaDPqx7Yijd7bOYIjSVVI77CPctDJNkhdpsOG4UGNHeU3l5fBj&#10;FHSzj7Q4vb/tL+Zz57Z5XvTbvFDqaTSs5yACDeE//NfeaQXp5HUK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6//L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nhscA&#10;AADdAAAADwAAAGRycy9kb3ducmV2LnhtbESPQWvCQBSE74X+h+UJvdWNQVqJriKhWmnxUGvw+sg+&#10;k2D2bdjdmvjv3UKhx2FmvmEWq8G04krON5YVTMYJCOLS6oYrBcfvzfMMhA/IGlvLpOBGHlbLx4cF&#10;Ztr2/EXXQ6hEhLDPUEEdQpdJ6cuaDPqx7Yijd7bOYIjSVVI77CPctDJNkhdpsOG4UGNHeU3l5fBj&#10;FHSzj7Q4vb/tL+Zz57Z5XvTbvFDqaTSs5yACDeE//NfeaQXp5HUKv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TZ4b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QR8YA&#10;AADdAAAADwAAAGRycy9kb3ducmV2LnhtbESP3WrCQBSE7wu+w3IEb4puYmkjqatIQLGCBX8e4JA9&#10;TYLZs2F31fj23YLQy2FmvmHmy9604kbON5YVpJMEBHFpdcOVgvNpPZ6B8AFZY2uZFDzIw3IxeJlj&#10;ru2dD3Q7hkpECPscFdQhdLmUvqzJoJ/Yjjh6P9YZDFG6SmqH9wg3rZwmyYc02HBcqLGjoqbycrwa&#10;BWX29Sj21/XbKd25Qm/a7w4vr0qNhv3qE0SgPvyHn+2tVjBNs3f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sQR8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cascA&#10;AADdAAAADwAAAGRycy9kb3ducmV2LnhtbESPT2vCQBTE74V+h+UVvNWNOVhJXaWE+gelh9oGr4/s&#10;Mwlm34bd1cRv3xUKHoeZ+Q0zXw6mFVdyvrGsYDJOQBCXVjdcKfj9Wb3OQPiArLG1TApu5GG5eH6a&#10;Y6Ztz990PYRKRAj7DBXUIXSZlL6syaAf2444eifrDIYoXSW1wz7CTSvTJJlKgw3HhRo7ymsqz4eL&#10;UdDNdmlx3Hx+nc1+69Z5XvTrvFBq9DJ8vIMINIRH+L+91QrSydsU7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NXGr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q8UA&#10;AADdAAAADwAAAGRycy9kb3ducmV2LnhtbESP0WrCQBRE3wv+w3KFvhTdRKGR6CoSsKjQQtUPuGSv&#10;STB7N+yuGv/eFQp9HGbmDLNY9aYVN3K+sawgHScgiEurG64UnI6b0QyED8gaW8uk4EEeVsvB2wJz&#10;be/8S7dDqESEsM9RQR1Cl0vpy5oM+rHtiKN3ts5giNJVUju8R7hp5SRJPqXBhuNCjR0VNZWXw9Uo&#10;KLPdo/i+bqbHdO8K/dX+dHj5UOp92K/nIAL14T/8195qBZM0y+D1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ur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tg8MA&#10;AADdAAAADwAAAGRycy9kb3ducmV2LnhtbERPyWrDMBC9F/IPYgK5NXJ8SIMbJRSTjZQespheB2tq&#10;m1gjIymx8/fVodDj4+3L9WBa8SDnG8sKZtMEBHFpdcOVgutl+7oA4QOyxtYyKXiSh/Vq9LLETNue&#10;T/Q4h0rEEPYZKqhD6DIpfVmTQT+1HXHkfqwzGCJ0ldQO+xhuWpkmyVwabDg21NhRXlN5O9+Ngm5x&#10;TIvv/ebrZj4PbpfnRb/LC6Um4+HjHUSgIfyL/9wHrSCdvcW5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5tg8MAAADdAAAADwAAAAAAAAAAAAAAAACYAgAAZHJzL2Rv&#10;d25yZXYueG1sUEsFBgAAAAAEAAQA9QAAAIgD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LIGMcA&#10;AADdAAAADwAAAGRycy9kb3ducmV2LnhtbESPQWvCQBSE74X+h+UVvNWNOaiNrlJCq1LxUNvg9ZF9&#10;TYLZt2F3NfHfd4VCj8PMfMMs14NpxZWcbywrmIwTEMSl1Q1XCr6/3p/nIHxA1thaJgU38rBePT4s&#10;MdO250+6HkMlIoR9hgrqELpMSl/WZNCPbUccvR/rDIYoXSW1wz7CTSvTJJlKgw3HhRo7ymsqz8eL&#10;UdDNP9LitH07nM1+5zZ5XvSbvFBq9DS8LkAEGsJ/+K+90wrSyewF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SyBjHAAAA3QAAAA8AAAAAAAAAAAAAAAAAmAIAAGRy&#10;cy9kb3ducmV2LnhtbFBLBQYAAAAABAAEAPUAAACMAw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D+MMA&#10;AADdAAAADwAAAGRycy9kb3ducmV2LnhtbERP3WrCMBS+H+wdwhl4M2ZaB65UYxmFDjdQWLsHODTH&#10;tticlCRqffvlYrDLj+9/W8xmFFdyfrCsIF0mIIhbqwfuFPw01UsGwgdkjaNlUnAnD8Xu8WGLubY3&#10;/qZrHToRQ9jnqKAPYcql9G1PBv3STsSRO1lnMEToOqkd3mK4GeUqSdbS4MCxoceJyp7ac30xCtq3&#10;z3t5uFSvTfrlSv0xHic8Pyu1eJrfNyACzeFf/OfeawWrNIv745v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D+MMAAADdAAAADwAAAAAAAAAAAAAAAACYAgAAZHJzL2Rv&#10;d25yZXYueG1sUEsFBgAAAAAEAAQA9QAAAIgD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0OcYA&#10;AADdAAAADwAAAGRycy9kb3ducmV2LnhtbESPQWvCQBSE70L/w/IKvekmOZSQuooEa6WlB7XB6yP7&#10;TILZt2F3a9J/3y0UPA4z8w2zXE+mFzdyvrOsIF0kIIhrqztuFHydXuc5CB+QNfaWScEPeVivHmZL&#10;LLQd+UC3Y2hEhLAvUEEbwlBI6euWDPqFHYijd7HOYIjSNVI7HCPc9DJLkmdpsOO40OJAZUv19fht&#10;FAz5e1ad37afV/Oxd7uyrMZdWSn19DhtXkAEmsI9/N/eawVZmq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G0O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qTsYA&#10;AADdAAAADwAAAGRycy9kb3ducmV2LnhtbESPQWvCQBSE7wX/w/KE3urGHEqIriLBWmnpoWrw+sg+&#10;k2D2bdjdmvjv3UKhx2FmvmGW69F04kbOt5YVzGcJCOLK6pZrBafj20sGwgdkjZ1lUnAnD+vV5GmJ&#10;ubYDf9PtEGoRIexzVNCE0OdS+qohg35me+LoXawzGKJ0tdQOhwg3nUyT5FUabDkuNNhT0VB1PfwY&#10;BX32kZbn9+3X1Xzu3a4oymFXlEo9T8fNAkSgMfyH/9p7rSCdZyn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MqTs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dj8UA&#10;AADdAAAADwAAAGRycy9kb3ducmV2LnhtbESP0YrCMBRE3xf2H8Jd8GVZ0yqsUo0iBUWFFdT9gEtz&#10;bYvNTUmi1r83guDjMDNnmOm8M424kvO1ZQVpPwFBXFhdc6ng/7j8GYPwAVljY5kU3MnDfPb5McVM&#10;2xvv6XoIpYgQ9hkqqEJoMyl9UZFB37ctcfRO1hkMUbpSaoe3CDeNHCTJrzRYc1yosKW8ouJ8uBgF&#10;xWhzz/8uy+Ex3bpcr5pdi+dvpXpf3WICIlAX3uFXe60VDNLxE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12P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XocYA&#10;AADdAAAADwAAAGRycy9kb3ducmV2LnhtbESPQWvCQBSE74X+h+UVeqsbQ5EQXUVCq9LSQ9Xg9ZF9&#10;JsHs27C7mvTfu4VCj8PMfMMsVqPpxI2cby0rmE4SEMSV1S3XCo6H95cMhA/IGjvLpOCHPKyWjw8L&#10;zLUd+Jtu+1CLCGGfo4ImhD6X0lcNGfQT2xNH72ydwRClq6V2OES46WSaJDNpsOW40GBPRUPVZX81&#10;CvrsIy1P27evi/ncuU1RlMOmKJV6fhrXcxCBxvAf/mvvtIJ0mr3C7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YXo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gYMYA&#10;AADdAAAADwAAAGRycy9kb3ducmV2LnhtbESP0WrCQBRE3wv+w3IFX4puorSV1FUkoFjBQqMfcMne&#10;JsHs3bC7avx7tyD0cZiZM8xi1ZtWXMn5xrKCdJKAIC6tbrhScDpuxnMQPiBrbC2Tgjt5WC0HLwvM&#10;tL3xD12LUIkIYZ+hgjqELpPSlzUZ9BPbEUfv1zqDIUpXSe3wFuGmldMkeZcGG44LNXaU11Sei4tR&#10;UH583fPDZTM7pnuX62373eH5VanRsF9/ggjUh//ws73TCqbp/A3+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5gYM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gsTcYA&#10;AADdAAAADwAAAGRycy9kb3ducmV2LnhtbESPQWvCQBSE70L/w/IKvenGHCREV5HQWql4qDb0+sg+&#10;k2D2bdjdmvTfdwWhx2FmvmFWm9F04kbOt5YVzGcJCOLK6pZrBV/nt2kGwgdkjZ1lUvBLHjbrp8kK&#10;c20H/qTbKdQiQtjnqKAJoc+l9FVDBv3M9sTRu1hnMETpaqkdDhFuOpkmyUIabDkuNNhT0VB1Pf0Y&#10;BX32kZbf76/Hqzns3a4oymFXlEq9PI/bJYhAY/gPP9p7rSCdZwu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gsT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J1sYA&#10;AADdAAAADwAAAGRycy9kb3ducmV2LnhtbESPQWvCQBSE74X+h+UVeqsbc6ghuoqEVqWlh6rB6yP7&#10;TILZt2F3Nem/dwuFHoeZ+YZZrEbTiRs531pWMJ0kIIgrq1uuFRwP7y8ZCB+QNXaWScEPeVgtHx8W&#10;mGs78Dfd9qEWEcI+RwVNCH0upa8aMugntieO3tk6gyFKV0vtcIhw08k0SV6lwZbjQoM9FQ1Vl/3V&#10;KOizj7Q8bd++LuZz5zZFUQ6bolTq+Wlcz0EEGsN/+K+90wrSaTaD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SJ1s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dpMMA&#10;AADdAAAADwAAAGRycy9kb3ducmV2LnhtbERPz2vCMBS+D/wfwhO8zdQepFSjjKJONjyoK7s+mre2&#10;2LyUJLPdf78cBI8f3+/1djSduJPzrWUFi3kCgriyuuVawdd1/5qB8AFZY2eZFPyRh+1m8rLGXNuB&#10;z3S/hFrEEPY5KmhC6HMpfdWQQT+3PXHkfqwzGCJ0tdQOhxhuOpkmyVIabDk2NNhT0VB1u/waBX32&#10;kZbf77vTzXwe3aEoyuFQlErNpuPbCkSgMTzFD/dRK0gXWZwb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sdpMMAAADdAAAADwAAAAAAAAAAAAAAAACYAgAAZHJzL2Rv&#10;d25yZXYueG1sUEsFBgAAAAAEAAQA9QAAAIgD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qZcYA&#10;AADdAAAADwAAAGRycy9kb3ducmV2LnhtbESP3WrCQBSE7wu+w3IEb4puYqGNqatIQLGCBX8e4JA9&#10;TYLZs2F31fj23YLQy2FmvmHmy9604kbON5YVpJMEBHFpdcOVgvNpPc5A+ICssbVMCh7kYbkYvMwx&#10;1/bOB7odQyUihH2OCuoQulxKX9Zk0E9sRxy9H+sMhihdJbXDe4SbVk6T5F0abDgu1NhRUVN5OV6N&#10;gvLj61Hsr+u3U7pzhd603x1eXpUaDfvVJ4hAffgPP9tbrWCaZj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NqZc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Hf8QA&#10;AADdAAAADwAAAGRycy9kb3ducmV2LnhtbERPz2vCMBS+C/4P4Qm7adoehnbGMoo62fCgW9n10by1&#10;xealJJnt/vvlMNjx4/u9LSbTizs531lWkK4SEMS11R03Cj7eD8s1CB+QNfaWScEPeSh289kWc21H&#10;vtD9GhoRQ9jnqKANYcil9HVLBv3KDsSR+7LOYIjQNVI7HGO46WWWJI/SYMexocWBypbq2/XbKBjW&#10;r1n1+bI/38zbyR3LshqPZaXUw2J6fgIRaAr/4j/3SSvI0k3cH9/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kh3/EAAAA3QAAAA8AAAAAAAAAAAAAAAAAmAIAAGRycy9k&#10;b3ducmV2LnhtbFBLBQYAAAAABAAEAPUAAACJAw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gi5MYA&#10;AADdAAAADwAAAGRycy9kb3ducmV2LnhtbESPQWvCQBSE74X+h+UVequb5FBsdBUJrUqlh6rB6yP7&#10;TILZt2F3Nem/dwuFHoeZ+YaZL0fTiRs531pWkE4SEMSV1S3XCo6Hj5cpCB+QNXaWScEPeVguHh/m&#10;mGs78Dfd9qEWEcI+RwVNCH0upa8aMugntieO3tk6gyFKV0vtcIhw08ksSV6lwZbjQoM9FQ1Vl/3V&#10;KOinn1l52rx/Xcxu69ZFUQ7rolTq+WlczUAEGsN/+K+91Qqy9C2F3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gi5M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xosUA&#10;AADdAAAADwAAAGRycy9kb3ducmV2LnhtbESPwW7CMBBE70j9B2srcQMHHxCkGFQVVe2tIuEDtvE2&#10;Do3XUewmoV+PK1XiOJqZN5rdYXKtGKgPjWcNq2UGgrjypuFaw7l8XWxAhIhssPVMGq4U4LB/mO0w&#10;N37kEw1FrEWCcMhRg42xy6UMlSWHYek74uR9+d5hTLKvpelxTHDXSpVla+mw4bRgsaMXS9V38eM0&#10;/H6U8fg2FvbzehyUunTlCc1F6/nj9PwEItIU7+H/9rvRoFZbBX9v0hO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fGi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BsUA&#10;AADdAAAADwAAAGRycy9kb3ducmV2LnhtbESP0YrCMBRE34X9h3AX9kU0rbKi1SirIOuToPUDrs21&#10;LTY3JYla/94sCPs4zMwZZrHqTCPu5HxtWUE6TEAQF1bXXCo45dvBFIQPyBoby6TgSR5Wy4/eAjNt&#10;H3yg+zGUIkLYZ6igCqHNpPRFRQb90LbE0btYZzBE6UqpHT4i3DRylCQTabDmuFBhS5uKiuvxZhTc&#10;TuXle5O7fDtZr8/Fb38/Ttu9Ul+f3c8cRKAu/Iff7Z1WMEpnY/h7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X4G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MTcUA&#10;AADdAAAADwAAAGRycy9kb3ducmV2LnhtbESP0WrCQBRE3wv+w3IF3+rGIKWNriJK0bdi0g+4Zq/Z&#10;aPZuyG6T2K/vFgp9HGbmDLPejrYRPXW+dqxgMU9AEJdO11wp+Czen19B+ICssXFMCh7kYbuZPK0x&#10;027gM/V5qESEsM9QgQmhzaT0pSGLfu5a4uhdXWcxRNlVUnc4RLhtZJokL9JizXHBYEt7Q+U9/7IK&#10;vj+KcDgOubk8Dn2a3trijPqm1Gw67lYgAo3hP/zXPmkF6eJtCb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MxN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6cUA&#10;AADdAAAADwAAAGRycy9kb3ducmV2LnhtbESP0YrCMBRE3xf8h3AFXxZN66JoNYoKsvskaP2Aa3Nt&#10;i81NSaLWvzcLC/s4zMwZZrnuTCMe5HxtWUE6SkAQF1bXXCo45/vhDIQPyBoby6TgRR7Wq97HEjNt&#10;n3ykxymUIkLYZ6igCqHNpPRFRQb9yLbE0btaZzBE6UqpHT4j3DRynCRTabDmuFBhS7uKitvpbhTc&#10;z+V1sstdvp9ut5fi+/PwlbYHpQb9brMAEagL/+G/9o9WME7nE/h9E5+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Pp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dnsYA&#10;AADdAAAADwAAAGRycy9kb3ducmV2LnhtbESP0WrCQBRE3wX/YbmFvohuYjHY1FVUkPZJMPEDrtlr&#10;Epq9G3ZXTf++Wyj4OMzMGWa1GUwn7uR8a1lBOktAEFdWt1wrOJeH6RKED8gaO8uk4Ic8bNbj0Qpz&#10;bR98onsRahEh7HNU0ITQ51L6qiGDfmZ74uhdrTMYonS11A4fEW46OU+STBpsOS402NO+oeq7uBkF&#10;t3N9XexLVx6y3e5SfU6Ob2l/VOr1Zdh+gAg0hGf4v/2lFczT9wz+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LdnsYAAADdAAAADwAAAAAAAAAAAAAAAACYAgAAZHJz&#10;L2Rvd25yZXYueG1sUEsFBgAAAAAEAAQA9QAAAIsD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SOsUA&#10;AADdAAAADwAAAGRycy9kb3ducmV2LnhtbESPwW7CMBBE75X4B2uRuBWHHGgbMAiBKrhVJP2AJV7i&#10;QLyOYjcJ/fq6UqUeRzPzRrPejrYRPXW+dqxgMU9AEJdO11wp+Czen19B+ICssXFMCh7kYbuZPK0x&#10;027gM/V5qESEsM9QgQmhzaT0pSGLfu5a4uhdXWcxRNlVUnc4RLhtZJokS2mx5rhgsKW9ofKef1kF&#10;3x9FOByH3Fwehz5Nb21xRn1TajYddysQgcbwH/5rn7SCdPH2A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lI6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sd8IA&#10;AADdAAAADwAAAGRycy9kb3ducmV2LnhtbERPzYrCMBC+L/gOYQQvi6Z1UbQaRQXZPQlaH2BsxrbY&#10;TEoStb69OSx4/Pj+l+vONOJBzteWFaSjBARxYXXNpYJzvh/OQPiArLGxTApe5GG96n0tMdP2yUd6&#10;nEIpYgj7DBVUIbSZlL6oyKAf2ZY4clfrDIYIXSm1w2cMN40cJ8lUGqw5NlTY0q6i4na6GwX3c3md&#10;7HKX76fb7aX4/T78pO1BqUG/2yxABOrCR/zv/tMKxuk8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ex3wgAAAN0AAAAPAAAAAAAAAAAAAAAAAJgCAABkcnMvZG93&#10;bnJldi54bWxQSwUGAAAAAAQABAD1AAAAhwM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j08QA&#10;AADdAAAADwAAAGRycy9kb3ducmV2LnhtbESPwW7CMBBE75X4B2uRuBWHHFBJMagCoXJDJP2AbbyN&#10;Q+N1FLtJ4OtxJSSOo5l5o1lvR9uInjpfO1awmCcgiEuna64UfBWH1zcQPiBrbByTgit52G4mL2vM&#10;tBv4TH0eKhEh7DNUYEJoMyl9aciin7uWOHo/rrMYouwqqTscItw2Mk2SpbRYc1ww2NLOUPmb/1kF&#10;t1MR9p9Dbr6v+z5NL21xRn1RajYdP95BBBrDM/xoH7WCdLFawf+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JY9P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UisUA&#10;AADdAAAADwAAAGRycy9kb3ducmV2LnhtbESP0WrCQBRE3wv9h+UWfCm6iVKR1E0wgtgnocYPuGav&#10;SWj2bthdNf59Vyj0cZiZM8y6GE0vbuR8Z1lBOktAENdWd9woOFW76QqED8gae8uk4EEeivz1ZY2Z&#10;tnf+ptsxNCJC2GeooA1hyKT0dUsG/cwOxNG7WGcwROkaqR3eI9z0cp4kS2mw47jQ4kDbluqf49Uo&#10;uJ6ay8e2ctVuWZbnev9+WKTDQanJ27j5BBFoDP/hv/aXVjCPSHi+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BSK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bLsQA&#10;AADdAAAADwAAAGRycy9kb3ducmV2LnhtbESPwW7CMBBE75X6D9ZW6q04+FChgEEIVMGtIuEDlngb&#10;h8brKHaT0K+vKyFxHM3MG81qM7lWDNSHxrOG+SwDQVx503Ct4Vx+vC1AhIhssPVMGm4UYLN+flph&#10;bvzIJxqKWIsE4ZCjBhtjl0sZKksOw8x3xMn78r3DmGRfS9PjmOCulSrL3qXDhtOCxY52lqrv4sdp&#10;+P0s4/4wFvZy2w9KXbvyhOaq9evLtF2CiDTFR/jePhoNSmVz+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my7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FWcQA&#10;AADdAAAADwAAAGRycy9kb3ducmV2LnhtbESPwW7CMBBE75X6D9ZW6q049QGhFINQUdXeEAkfsMTb&#10;OBCvo9hNQr8eIyFxHM3MG81yPblWDNSHxrOG91kGgrjypuFaw6H8eluACBHZYOuZNFwowHr1/LTE&#10;3PiR9zQUsRYJwiFHDTbGLpcyVJYchpnviJP363uHMcm+lqbHMcFdK1WWzaXDhtOCxY4+LVXn4s9p&#10;+N+Vcfs9FvZ42Q5Knbpyj+ak9evLtPkAEWmKj/C9/WM0KJUpuL1JT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BVn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gwsQA&#10;AADdAAAADwAAAGRycy9kb3ducmV2LnhtbESPwWrDMBBE74X+g9hCb40cFUJwooSQUNpbid0P2Fob&#10;y4m1MpZqO/36qFDIcZiZN8x6O7lWDNSHxrOG+SwDQVx503Ct4at8e1mCCBHZYOuZNFwpwHbz+LDG&#10;3PiRjzQUsRYJwiFHDTbGLpcyVJYchpnviJN38r3DmGRfS9PjmOCulSrLFtJhw2nBYkd7S9Wl+HEa&#10;fj/LeHgfC/t9PQxKnbvyiOas9fPTtFuBiDTFe/i//WE0KJW9wt+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OoML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SicUA&#10;AADdAAAADwAAAGRycy9kb3ducmV2LnhtbESP0YrCMBRE3xf8h3AFXxZNrbsi1SgqiPskrPUDrs21&#10;LTY3JYla/94IC/s4zMwZZrHqTCPu5HxtWcF4lIAgLqyuuVRwynfDGQgfkDU2lknBkzyslr2PBWba&#10;PviX7sdQighhn6GCKoQ2k9IXFRn0I9sSR+9incEQpSuldviIcNPINEmm0mDNcaHClrYVFdfjzSi4&#10;ncrL9zZ3+W662ZyL/edhMm4PSg363XoOIlAX/sN/7R+tIE2TL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xKJ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dLcQA&#10;AADdAAAADwAAAGRycy9kb3ducmV2LnhtbESPwWrDMBBE74X+g9hCb40cQUNwooSQUNpbid0P2Fob&#10;y4m1MpZqO/36qFDIcZiZN8x6O7lWDNSHxrOG+SwDQVx503Ct4at8e1mCCBHZYOuZNFwpwHbz+LDG&#10;3PiRjzQUsRYJwiFHDTbGLpcyVJYchpnviJN38r3DmGRfS9PjmOCulSrLFtJhw2nBYkd7S9Wl+HEa&#10;fj/LeHgfC/t9PQxKnbvyiOas9fPTtFuBiDTFe/i//WE0KJW9wt+b9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S3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pZcUA&#10;AADdAAAADwAAAGRycy9kb3ducmV2LnhtbESP0YrCMBRE3xf8h3AFXxZNrWyRahQVxH0S1voB1+ba&#10;FpubkkStf78RFvZxmJkzzHLdm1Y8yPnGsoLpJAFBXFrdcKXgXOzHcxA+IGtsLZOCF3lYrwYfS8y1&#10;ffIPPU6hEhHCPkcFdQhdLqUvazLoJ7Yjjt7VOoMhSldJ7fAZ4aaVaZJk0mDDcaHGjnY1lbfT3Si4&#10;n6vr165wxT7bbi/l4fM4m3ZHpUbDfrMAEagP/+G/9rdWkKZJBu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Sll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M/sUA&#10;AADdAAAADwAAAGRycy9kb3ducmV2LnhtbESP0YrCMBRE3xf8h3AFXxZNrawr1SgqiPskrPUDrs21&#10;LTY3JYla/94IC/s4zMwZZrHqTCPu5HxtWcF4lIAgLqyuuVRwynfDGQgfkDU2lknBkzyslr2PBWba&#10;PviX7sdQighhn6GCKoQ2k9IXFRn0I9sSR+9incEQpSuldviIcNPINEmm0mDNcaHClrYVFdfjzSi4&#10;ncrL1zZ3+W662ZyL/edhMm4PSg363XoOIlAX/sN/7R+tIE2Tb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Yz+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ys8EA&#10;AADdAAAADwAAAGRycy9kb3ducmV2LnhtbERPS2rDMBDdF3IHMYHuGjlalOBGMaUmpLsSuweYWlPL&#10;qTUylmI7PX21CHT5eP99sbheTDSGzrOG7SYDQdx403Gr4bM+Pu1AhIhssPdMGm4UoDisHvaYGz/z&#10;maYqtiKFcMhRg41xyKUMjSWHYeMH4sR9+9FhTHBspRlxTuGulyrLnqXDjlODxYHeLDU/1dVp+P2o&#10;Y3maK/t1KyelLkN9RnPR+nG9vL6AiLTEf/Hd/W40KJWluelNegLy8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qMrP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9F8UA&#10;AADdAAAADwAAAGRycy9kb3ducmV2LnhtbESP0YrCMBRE3xf8h3AFXxZNrays1SgqiPskrPUDrs21&#10;LTY3JYla/94IC/s4zMwZZrHqTCPu5HxtWcF4lIAgLqyuuVRwynfDbxA+IGtsLJOCJ3lYLXsfC8y0&#10;ffAv3Y+hFBHCPkMFVQhtJqUvKjLoR7Yljt7FOoMhSldK7fAR4aaRaZJMpcGa40KFLW0rKq7Hm1Fw&#10;O5WXr23u8t10szkX+8/DZNwelBr0u/UcRKAu/If/2j9aQZomM3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r0X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CV8EA&#10;AADdAAAADwAAAGRycy9kb3ducmV2LnhtbERPzYrCMBC+L/gOYYS9LJq2iyLVKCqIexK0PsDYjG2x&#10;mZQkavftzUHw+PH9L1a9acWDnG8sK0jHCQji0uqGKwXnYjeagfABWWNrmRT8k4fVcvC1wFzbJx/p&#10;cQqViCHsc1RQh9DlUvqyJoN+bDviyF2tMxgidJXUDp8x3LQyS5KpNNhwbKixo21N5e10Nwru5+o6&#10;2Rau2E03m0u5/zn8pt1Bqe9hv56DCNSHj/jt/tMKsiyN++Ob+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xglfBAAAA3QAAAA8AAAAAAAAAAAAAAAAAmAIAAGRycy9kb3du&#10;cmV2LnhtbFBLBQYAAAAABAAEAPUAAACGAw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N88QA&#10;AADdAAAADwAAAGRycy9kb3ducmV2LnhtbESPwWrDMBBE74X+g9hCbo1sHUpxo4SQUJJbid0P2Fob&#10;y4m1MpZqO/n6qlDocZiZN8xqM7tOjDSE1rOGfJmBIK69abnR8Fm9P7+CCBHZYOeZNNwowGb9+LDC&#10;wviJTzSWsREJwqFADTbGvpAy1JYchqXviZN39oPDmOTQSDPglOCukyrLXqTDltOCxZ52lupr+e00&#10;3D+quD9Mpf267UelLn11QnPRevE0b99ARJrjf/ivfTQalMpz+H2Tn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JDfP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u8UA&#10;AADdAAAADwAAAGRycy9kb3ducmV2LnhtbESP0YrCMBRE3xf8h3AFXxZNW1mRahQVxH0S1voB1+ba&#10;FpubkkStf78RFvZxmJkzzHLdm1Y8yPnGsoJ0koAgLq1uuFJwLvbjOQgfkDW2lknBizysV4OPJeba&#10;PvmHHqdQiQhhn6OCOoQul9KXNRn0E9sRR+9qncEQpaukdviMcNPKLElm0mDDcaHGjnY1lbfT3Si4&#10;n6vr165wxX623V7Kw+dxmnZHpUbDfrMAEagP/+G/9rdWkGVpBu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7m7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cIMUA&#10;AADdAAAADwAAAGRycy9kb3ducmV2LnhtbESP0YrCMBRE3xf8h3CFfVnWtJWVpRpFBdEnYa0fcG2u&#10;bbG5KUnU7t8bQfBxmJkzzGzRm1bcyPnGsoJ0lIAgLq1uuFJwLDbfvyB8QNbYWiYF/+RhMR98zDDX&#10;9s5/dDuESkQI+xwV1CF0uZS+rMmgH9mOOHpn6wyGKF0ltcN7hJtWZkkykQYbjgs1drSuqbwcrkbB&#10;9Vidf9aFKzaT1epUbr/247TbK/U57JdTEIH68A6/2jutIMvSM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xwgxQAAAN0AAAAPAAAAAAAAAAAAAAAAAJgCAABkcnMv&#10;ZG93bnJldi54bWxQSwUGAAAAAAQABAD1AAAAigM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jWsYA&#10;AADdAAAADwAAAGRycy9kb3ducmV2LnhtbESPQWvCQBSE70L/w/IK3nRjkCLRVSSolRYPtQ1eH9ln&#10;Esy+Dbtbk/77bkHocZiZb5jVZjCtuJPzjWUFs2kCgri0uuFKwdfnfrIA4QOyxtYyKfghD5v102iF&#10;mbY9f9D9HCoRIewzVFCH0GVS+rImg35qO+LoXa0zGKJ0ldQO+wg3rUyT5EUabDgu1NhRXlN5O38b&#10;Bd3iLS0ur7vTzbwf3SHPi/6QF0qNn4ftEkSgIfyHH+2jVpCms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njW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Um8YA&#10;AADdAAAADwAAAGRycy9kb3ducmV2LnhtbESP0WrCQBRE3wv+w3IFX0Q3SbFKdBUJWNqCQtUPuGSv&#10;STB7N+yuGv++Wyj0cZiZM8xq05tW3Mn5xrKCdJqAIC6tbrhScD7tJgsQPiBrbC2Tgid52KwHLyvM&#10;tX3wN92PoRIRwj5HBXUIXS6lL2sy6Ke2I47exTqDIUpXSe3wEeGmlVmSvEmDDceFGjsqaiqvx5tR&#10;UM4/n8X+tns9pV+u0O/tocPrWKnRsN8uQQTqw3/4r/2hFWRZOoP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Um8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YtsYA&#10;AADdAAAADwAAAGRycy9kb3ducmV2LnhtbESPQWvCQBSE7wX/w/KE3urGHERS1yBBrbT0UGvw+sg+&#10;k5Ds27C7Nem/7xYKPQ4z8w2zySfTizs531pWsFwkIIgrq1uuFVw+D09rED4ga+wtk4Jv8pBvZw8b&#10;zLQd+YPu51CLCGGfoYImhCGT0lcNGfQLOxBH72adwRClq6V2OEa46WWaJCtpsOW40OBARUNVd/4y&#10;Cob1a1peX/bvnXk7uWNRlOOxKJV6nE+7ZxCBpvAf/muftII0Xa7g901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fYt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9LcYA&#10;AADdAAAADwAAAGRycy9kb3ducmV2LnhtbESPQWvCQBSE70L/w/IK3nRjDlaiq0hQKy0eahu8PrLP&#10;JJh9G3a3Jv333YLQ4zAz3zCrzWBacSfnG8sKZtMEBHFpdcOVgq/P/WQBwgdkja1lUvBDHjbrp9EK&#10;M217/qD7OVQiQthnqKAOocuk9GVNBv3UdsTRu1pnMETpKqkd9hFuWpkmyVwabDgu1NhRXlN5O38b&#10;Bd3iLS0ur7vTzbwf3SHPi/6QF0qNn4ftEkSgIfyHH+2jVpCmsx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9L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TpX8IA&#10;AADdAAAADwAAAGRycy9kb3ducmV2LnhtbERPz2vCMBS+D/wfwhO8zdQeRDqjSFEnGx50Fq+P5tkW&#10;m5eSZLb775eD4PHj+71cD6YVD3K+saxgNk1AEJdWN1wpuPzs3hcgfEDW2FomBX/kYb0avS0x07bn&#10;Ez3OoRIxhH2GCuoQukxKX9Zk0E9tRxy5m3UGQ4SuktphH8NNK9MkmUuDDceGGjvKayrv51+joFt8&#10;pcX1c3u8m++D2+d50e/zQqnJeNh8gAg0hJf46T5oBWk6i3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OlfwgAAAN0AAAAPAAAAAAAAAAAAAAAAAJgCAABkcnMvZG93&#10;bnJldi54bWxQSwUGAAAAAAQABAD1AAAAhwM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ensYA&#10;AADdAAAADwAAAGRycy9kb3ducmV2LnhtbESP0WrCQBRE3wv+w3IFX0Q3ScFqdBUJWNqCQtUPuGSv&#10;STB7N+yuGv++Wyj0cZiZM8xq05tW3Mn5xrKCdJqAIC6tbrhScD7tJnMQPiBrbC2Tgid52KwHLyvM&#10;tX3wN92PoRIRwj5HBXUIXS6lL2sy6Ke2I47exTqDIUpXSe3wEeGmlVmSzKTBhuNCjR0VNZXX480o&#10;KN8+n8X+tns9pV+u0O/tocPrWKnRsN8uQQTqw3/4r/2hFWRZu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yens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v5MMA&#10;AADdAAAADwAAAGRycy9kb3ducmV2LnhtbERPz2vCMBS+D/Y/hCfsNlNzGNIZRYpzsuFBXfH6aJ5t&#10;sXkpSWa7/345CB4/vt+L1Wg7cSMfWscaZtMMBHHlTMu1hp/Tx+scRIjIBjvHpOGPAqyWz08LzI0b&#10;+EC3Y6xFCuGQo4Ymxj6XMlQNWQxT1xMn7uK8xZigr6XxOKRw20mVZW/SYsupocGeioaq6/HXaujn&#10;X6o8f272V/u989uiKIdtUWr9MhnX7yAijfEhvrt3RoNSKu1P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4v5MMAAADdAAAADwAAAAAAAAAAAAAAAACYAgAAZHJzL2Rv&#10;d25yZXYueG1sUEsFBgAAAAAEAAQA9QAAAIgD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YJcUA&#10;AADdAAAADwAAAGRycy9kb3ducmV2LnhtbESP0WrCQBRE3wX/YbmFvkjdJEJboqtIwFKFCo1+wCV7&#10;mwSzd8PuqvHvu4Lg4zAzZ5jFajCduJDzrWUF6TQBQVxZ3XKt4HjYvH2C8AFZY2eZFNzIw2o5Hi0w&#10;1/bKv3QpQy0ihH2OCpoQ+lxKXzVk0E9tTxy9P+sMhihdLbXDa4SbTmZJ8i4NthwXGuypaKg6lWej&#10;oPrY3oqf82Z2SHeu0F/dvsfTRKnXl2E9BxFoCM/wo/2tFWRZlsL9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lglxQAAAN0AAAAPAAAAAAAAAAAAAAAAAJgCAABkcnMv&#10;ZG93bnJldi54bWxQSwUGAAAAAAQABAD1AAAAigM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UCMQA&#10;AADdAAAADwAAAGRycy9kb3ducmV2LnhtbERPTWvCQBS8C/0Pyyt4001zKJK6BgmtFUsP2oZeH9ln&#10;EpJ9G3a3Jv57t1BwbsN8Met8Mr24kPOtZQVPywQEcWV1y7WC76+3xQqED8gae8uk4Eoe8s3DbI2Z&#10;tiMf6XIKtYgl7DNU0IQwZFL6qiGDfmkH4qidrTMYInW11A7HWG56mSbJszTYclxocKCioao7/RoF&#10;w+qQlj/vr5+d+di7XVGU464olZo/TtsXEIGmcDf/p/daQRoBf2/iE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FAjEAAAA3QAAAA8AAAAAAAAAAAAAAAAAmAIAAGRycy9k&#10;b3ducmV2LnhtbFBLBQYAAAAABAAEAPUAAACJAw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xk8YA&#10;AADdAAAADwAAAGRycy9kb3ducmV2LnhtbESPQUvDQBSE74L/YXmCN7vpClJiN6EErUXxYDX0+si+&#10;JqHZt2F3beK/dwWhx2FmvmHW5WwHcSYfescalosMBHHjTM+thq/P57sViBCRDQ6OScMPBSiL66s1&#10;5sZN/EHnfWxFgnDIUUMX45hLGZqOLIaFG4mTd3TeYkzSt9J4nBLcDlJl2YO02HNa6HCkqqPmtP+2&#10;GsbVq6oPL0/vJ/u289uqqqdtVWt9ezNvHkFEmuMl/N/eGQ1KqX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yxk8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7vcYA&#10;AADdAAAADwAAAGRycy9kb3ducmV2LnhtbESP0WrCQBRE3wX/YblCX0Q3plIldZUSUKzQQqMfcMne&#10;JsHs3bC7avz7bkHwcZiZM8xq05tWXMn5xrKC2TQBQVxa3XCl4HTcTpYgfEDW2FomBXfysFkPByvM&#10;tL3xD12LUIkIYZ+hgjqELpPSlzUZ9FPbEUfv1zqDIUpXSe3wFuGmlWmSvEmDDceFGjvKayrPxcUo&#10;KBef9/zrsn09zg4u17v2u8PzWKmXUf/xDiJQH57hR3uvFaRpOof/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7vc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mMfMYA&#10;AADdAAAADwAAAGRycy9kb3ducmV2LnhtbESPQUvDQBSE74L/YXmCN7vpglJiN6EErUXxYDX0+si+&#10;JqHZt2F3beK/dwWhx2FmvmHW5WwHcSYfescalosMBHHjTM+thq/P57sViBCRDQ6OScMPBSiL66s1&#10;5sZN/EHnfWxFgnDIUUMX45hLGZqOLIaFG4mTd3TeYkzSt9J4nBLcDlJl2YO02HNa6HCkqqPmtP+2&#10;GsbVq6oPL0/vJ/u289uqqqdtVWt9ezNvHkFEmuMl/N/eGQ1KqX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mMf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UcQA&#10;AADdAAAADwAAAGRycy9kb3ducmV2LnhtbESP0YrCMBRE3xf2H8Jd8GVZUyuoVKNIQVFhBXU/4NJc&#10;22JzU5Ko9e+NIOzjMDNnmNmiM424kfO1ZQWDfgKCuLC65lLB32n1MwHhA7LGxjIpeJCHxfzzY4aZ&#10;tnc+0O0YShEh7DNUUIXQZlL6oiKDvm9b4uidrTMYonSl1A7vEW4amSbJSBqsOS5U2FJeUXE5Xo2C&#10;Yrx95L/X1fA02Llcr5t9i5dvpXpf3XIKIlAX/sPv9kYrSNN0BK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vwFHEAAAA3QAAAA8AAAAAAAAAAAAAAAAAmAIAAGRycy9k&#10;b3ducmV2LnhtbFBLBQYAAAAABAAEAPUAAACJAw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3kMYA&#10;AADdAAAADwAAAGRycy9kb3ducmV2LnhtbESPQUvDQBSE74L/YXmCN7vpHrTEbkIJWoviwWro9ZF9&#10;TUKzb8Pu2sR/7wpCj8PMfMOsy9kO4kw+9I41LBcZCOLGmZ5bDV+fz3crECEiGxwck4YfClAW11dr&#10;zI2b+IPO+9iKBOGQo4YuxjGXMjQdWQwLNxIn7+i8xZikb6XxOCW4HaTKsntpsee00OFIVUfNaf9t&#10;NYyrV1UfXp7eT/Zt57dVVU/bqtb69mbePIKINMdL+L+9MxqUUg/w9yY9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e3kM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xuMIA&#10;AADdAAAADwAAAGRycy9kb3ducmV2LnhtbERPzYrCMBC+C75DGGEvsqZWUKlGWQouu4KCdR9gaMa2&#10;2ExKErW+/eYgePz4/tfb3rTiTs43lhVMJwkI4tLqhisFf+fd5xKED8gaW8uk4EketpvhYI2Ztg8+&#10;0b0IlYgh7DNUUIfQZVL6siaDfmI74shdrDMYInSV1A4fMdy0Mk2SuTTYcGyosaO8pvJa3IyCcvH7&#10;zA+33ew83btcf7fHDq9jpT5G/dcKRKA+vMUv949WkKZpnBv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PG4wgAAAN0AAAAPAAAAAAAAAAAAAAAAAJgCAABkcnMvZG93&#10;bnJldi54bWxQSwUGAAAAAAQABAD1AAAAhwM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GecYA&#10;AADdAAAADwAAAGRycy9kb3ducmV2LnhtbESPQWvCQBSE74X+h+UVvNWNexCbuoqE1oqlh9oGr4/s&#10;Mwlm34bdrYn/vlsoeBxm5htmuR5tJy7kQ+tYw2yagSCunGm51vD99fq4ABEissHOMWm4UoD16v5u&#10;iblxA3/S5RBrkSAcctTQxNjnUoaqIYth6nri5J2ctxiT9LU0HocEt51UWTaXFltOCw32VDRUnQ8/&#10;VkO/2Kvy+PbycbbvO78tinLYFqXWk4dx8wwi0hhv4f/2zmhQSj3B35v0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SGe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NrY8IA&#10;AADdAAAADwAAAGRycy9kb3ducmV2LnhtbERPzYrCMBC+C/sOYRa8iKZWcKUaZSkouqCw1QcYmtm2&#10;2ExKErW+vTkIe/z4/leb3rTiTs43lhVMJwkI4tLqhisFl/N2vADhA7LG1jIpeJKHzfpjsMJM2wf/&#10;0r0IlYgh7DNUUIfQZVL6siaDfmI74sj9WWcwROgqqR0+YrhpZZokc2mw4dhQY0d5TeW1uBkF5dfh&#10;mR9v29l5+uNyvWtPHV5HSg0/++8liEB9+Be/3XutIE1ncX98E5+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02tjwgAAAN0AAAAPAAAAAAAAAAAAAAAAAJgCAABkcnMvZG93&#10;bnJldi54bWxQSwUGAAAAAAQABAD1AAAAhwM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cosYA&#10;AADdAAAADwAAAGRycy9kb3ducmV2LnhtbESPQWvCQBSE70L/w/IK3nRjhCLRVSSolRYPtQ1eH9ln&#10;Esy+Dbtbk/77bkHocZiZb5jVZjCtuJPzjWUFs2kCgri0uuFKwdfnfrIA4QOyxtYyKfghD5v102iF&#10;mbY9f9D9HCoRIewzVFCH0GVS+rImg35qO+LoXa0zGKJ0ldQO+wg3rUyT5EUabDgu1NhRXlN5O38b&#10;Bd3iLS0ur7vTzbwf3SHPi/6QF0qNn4ftEkSgIfyHH+2jVpCm8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sco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C1cYA&#10;AADdAAAADwAAAGRycy9kb3ducmV2LnhtbESPQUvDQBSE74L/YXmCN7vpClJiN6EErUXxYDX0+si+&#10;JqHZt2F3beK/dwWhx2FmvmHW5WwHcSYfescalosMBHHjTM+thq/P57sViBCRDQ6OScMPBSiL66s1&#10;5sZN/EHnfWxFgnDIUUMX45hLGZqOLIaFG4mTd3TeYkzSt9J4nBLcDlJl2YO02HNa6HCkqqPmtP+2&#10;GsbVq6oPL0/vJ/u289uqqqdtVWt9ezNvHkFEmuMl/N/eGQ1K3Sv4e5Oe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C1c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nTsYA&#10;AADdAAAADwAAAGRycy9kb3ducmV2LnhtbESPQWvCQBSE70L/w/IEb7oxQpHoKhJalRYPtQ1eH9ln&#10;Esy+Dbtbk/77bkHocZiZb5j1djCtuJPzjWUF81kCgri0uuFKwdfn63QJwgdkja1lUvBDHrabp9Ea&#10;M217/qD7OVQiQthnqKAOocuk9GVNBv3MdsTRu1pnMETpKqkd9hFuWpkmybM02HBcqLGjvKbydv42&#10;CrrlW1pcDi+nm3k/un2eF/0+L5SajIfdCkSgIfyHH+2jVpCmiwX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UnTsYAAADdAAAADwAAAAAAAAAAAAAAAACYAgAAZHJz&#10;L2Rvd25yZXYueG1sUEsFBgAAAAAEAAQA9QAAAIsD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tYMYA&#10;AADdAAAADwAAAGRycy9kb3ducmV2LnhtbESP3WrCQBSE7wt9h+UI3hTdGEuV6ColoGjBgj8PcMge&#10;k2D2bNhdNb69KxR6OczMN8x82ZlG3Mj52rKC0TABQVxYXXOp4HRcDaYgfEDW2FgmBQ/ysFy8v80x&#10;0/bOe7odQikihH2GCqoQ2kxKX1Rk0A9tSxy9s3UGQ5SulNrhPcJNI9Mk+ZIGa44LFbaUV1RcDlej&#10;oJhsH/nuuhofRz8u1+vmt8XLh1L9Xvc9AxGoC//hv/ZGK0jT8Se8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htYM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aocYA&#10;AADdAAAADwAAAGRycy9kb3ducmV2LnhtbESPQWvCQBSE7wX/w/IEb3VjikVSVynBqlh6qBp6fWRf&#10;k2D2bdhdTfrvu0Khx2FmvmGW68G04kbON5YVzKYJCOLS6oYrBefT2+MChA/IGlvLpOCHPKxXo4cl&#10;Ztr2/Em3Y6hEhLDPUEEdQpdJ6cuaDPqp7Yij922dwRClq6R22Ee4aWWaJM/SYMNxocaO8prKy/Fq&#10;FHSLQ1p87TYfF/O+d9s8L/ptXig1GQ+vLyACDeE//NfeawVp+jSH+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ao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E1sYA&#10;AADdAAAADwAAAGRycy9kb3ducmV2LnhtbESPQWvCQBSE74L/YXlCb7oxBZHoKhKslUoPtQ1eH9ln&#10;Esy+Dbtbk/77rlDocZiZb5j1djCtuJPzjWUF81kCgri0uuFKwdfny3QJwgdkja1lUvBDHrab8WiN&#10;mbY9f9D9HCoRIewzVFCH0GVS+rImg35mO+LoXa0zGKJ0ldQO+wg3rUyTZCENNhwXauwor6m8nb+N&#10;gm75lhaX1/37zZyO7pDnRX/IC6WeJsNuBSLQEP7Df+2jVpCmzwt4vI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E1s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hTcYA&#10;AADdAAAADwAAAGRycy9kb3ducmV2LnhtbESPQWvCQBSE7wX/w/IEb3VjClZSVynBqlh6qBp6fWRf&#10;k2D2bdhdTfrvu0Khx2FmvmGW68G04kbON5YVzKYJCOLS6oYrBefT2+MChA/IGlvLpOCHPKxXo4cl&#10;Ztr2/Em3Y6hEhLDPUEEdQpdJ6cuaDPqp7Yij922dwRClq6R22Ee4aWWaJHNpsOG4UGNHeU3l5Xg1&#10;CrrFIS2+dpuPi3nfu22eF/02L5SajIfXFxCBhvAf/mvvtYI0fXqG+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4hTcYAAADdAAAADwAAAAAAAAAAAAAAAACYAgAAZHJz&#10;L2Rvd25yZXYueG1sUEsFBgAAAAAEAAQA9QAAAIsD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1P8MA&#10;AADdAAAADwAAAGRycy9kb3ducmV2LnhtbERPz2vCMBS+D/wfwhO8zdQKQ6pRpKgTxw5zFq+P5tkW&#10;m5eSZLb+98thsOPH93u1GUwrHuR8Y1nBbJqAIC6tbrhScPnevy5A+ICssbVMCp7kYbMevaww07bn&#10;L3qcQyViCPsMFdQhdJmUvqzJoJ/ajjhyN+sMhghdJbXDPoabVqZJ8iYNNhwbauwor6m8n3+Mgm5x&#10;Sovr++7zbj6O7pDnRX/IC6Um42G7BBFoCP/iP/dRK0jTeZwb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G1P8MAAADdAAAADwAAAAAAAAAAAAAAAACYAgAAZHJzL2Rv&#10;d25yZXYueG1sUEsFBgAAAAAEAAQA9QAAAIgD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0QpMcA&#10;AADdAAAADwAAAGRycy9kb3ducmV2LnhtbESPzWrDMBCE74W8g9hAb4kcF0riRgnB5I+WHprU9LpY&#10;W9vEWhlJid23rwqBHoeZ+YZZrgfTihs531hWMJsmIIhLqxuuFHyed5M5CB+QNbaWScEPeVivRg9L&#10;zLTt+YNup1CJCGGfoYI6hC6T0pc1GfRT2xFH79s6gyFKV0ntsI9w08o0SZ6lwYbjQo0d5TWVl9PV&#10;KOjmr2nxddi+X8zb0e3zvOj3eaHU43jYvIAINIT/8L191ArS9GkB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EKTHAAAA3QAAAA8AAAAAAAAAAAAAAAAAmAIAAGRy&#10;cy9kb3ducmV2LnhtbFBLBQYAAAAABAAEAPUAAACMAw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KRMMA&#10;AADdAAAADwAAAGRycy9kb3ducmV2LnhtbERPz2vCMBS+D/wfwhO8zdQiQ6pRpKgTxw5zFq+P5tkW&#10;m5eSZLb+98thsOPH93u1GUwrHuR8Y1nBbJqAIC6tbrhScPnevy5A+ICssbVMCp7kYbMevaww07bn&#10;L3qcQyViCPsMFdQhdJmUvqzJoJ/ajjhyN+sMhghdJbXDPoabVqZJ8iYNNhwbauwor6m8n3+Mgm5x&#10;Sovr++7zbj6O7pDnRX/IC6Um42G7BBFoCP/iP/dRK0jTe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HKRMMAAADdAAAADwAAAAAAAAAAAAAAAACYAgAAZHJzL2Rv&#10;d25yZXYueG1sUEsFBgAAAAAEAAQA9QAAAIgD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i7sQA&#10;AADdAAAADwAAAGRycy9kb3ducmV2LnhtbESPwWrDMBBE74H+g9hCbokcEUJwo4TSUNpbiZ0P2Fpb&#10;y6m1MpZqO/36qFDIcZiZN8zuMLlWDNSHxrOG1TIDQVx503Ct4Vy+LrYgQkQ22HomDVcKcNg/zHaY&#10;Gz/yiYYi1iJBOOSowcbY5VKGypLDsPQdcfK+fO8wJtnX0vQ4JrhrpcqyjXTYcFqw2NGLpeq7+HEa&#10;fj/KeHwbC/t5PQ5KXbryhOai9fxxen4CEWmK9/B/+91oUGq9gr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Iu7EAAAA3QAAAA8AAAAAAAAAAAAAAAAAmAIAAGRycy9k&#10;b3ducmV2LnhtbFBLBQYAAAAABAAEAPUAAACJAw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WpsUA&#10;AADdAAAADwAAAGRycy9kb3ducmV2LnhtbESP0YrCMBRE3xf8h3AFXxZNrbsi1SgqiPskrPUDrs21&#10;LTY3JYla/94IC/s4zMwZZrHqTCPu5HxtWcF4lIAgLqyuuVRwynfDGQgfkDU2lknBkzyslr2PBWba&#10;PviX7sdQighhn6GCKoQ2k9IXFRn0I9sSR+9incEQpSuldviIcNPINEmm0mDNcaHClrYVFdfjzSi4&#10;ncrL9zZ3+W662ZyL/edhMm4PSg363XoOIlAX/sN/7R+tIE2/Uni/iU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Jam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ZAsUA&#10;AADdAAAADwAAAGRycy9kb3ducmV2LnhtbESPwWrDMBBE74X+g9hCb41cNZTiRAmhobS3EDsfsLU2&#10;lhNrZSzVdvr1VSDQ4zAzb5jlenKtGKgPjWcNz7MMBHHlTcO1hkP58fQGIkRkg61n0nChAOvV/d0S&#10;c+NH3tNQxFokCIccNdgYu1zKUFlyGGa+I07e0fcOY5J9LU2PY4K7Vqose5UOG04LFjt6t1Sdix+n&#10;4XdXxu3nWNjvy3ZQ6tSVezQnrR8fps0CRKQp/odv7S+jQan5C1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BkC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rScUA&#10;AADdAAAADwAAAGRycy9kb3ducmV2LnhtbESP0YrCMBRE3wX/IVzBF1lTqytL1ygqiD4JWj/gbnNt&#10;yzY3JYna/fuNIPg4zMwZZrHqTCPu5HxtWcFknIAgLqyuuVRwyXcfXyB8QNbYWCYFf+Rhtez3Fphp&#10;++AT3c+hFBHCPkMFVQhtJqUvKjLox7Yljt7VOoMhSldK7fAR4aaRaZLMpcGa40KFLW0rKn7PN6Pg&#10;dimvn9vc5bv5ZvNT7EfH6aQ9KjUcdOtvEIG68A6/2getIE1nM3i+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atJ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k7cUA&#10;AADdAAAADwAAAGRycy9kb3ducmV2LnhtbESPwWrDMBBE74X+g9hCb41c0ZTiRAmhobS3EDsfsLU2&#10;lhNrZSzVdvr1VSDQ4zAzb5jlenKtGKgPjWcNz7MMBHHlTcO1hkP58fQGIkRkg61n0nChAOvV/d0S&#10;c+NH3tNQxFokCIccNdgYu1zKUFlyGGa+I07e0fcOY5J9LU2PY4K7Vqose5UOG04LFjt6t1Sdix+n&#10;4XdXxu3nWNjvy3ZQ6tSVezQnrR8fps0CRKQp/odv7S+jQamXOVz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STtxQAAAN0AAAAPAAAAAAAAAAAAAAAAAJgCAABkcnMv&#10;ZG93bnJldi54bWxQSwUGAAAAAAQABAD1AAAAigM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QpcYA&#10;AADdAAAADwAAAGRycy9kb3ducmV2LnhtbESP0WrCQBRE34X+w3ILfZG6MWooqatUQeyTYOIH3Gav&#10;SWj2bthdNf17Vyj4OMzMGWa5HkwnruR8a1nBdJKAIK6sbrlWcCp37x8gfEDW2FkmBX/kYb16GS0x&#10;1/bGR7oWoRYRwj5HBU0IfS6lrxoy6Ce2J47e2TqDIUpXS+3wFuGmk2mSZNJgy3GhwZ62DVW/xcUo&#10;uJzq82JbunKXbTY/1X58mE37g1Jvr8PXJ4hAQ3iG/9vfWkGazj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eQpcYAAADdAAAADwAAAAAAAAAAAAAAAACYAgAAZHJz&#10;L2Rvd25yZXYueG1sUEsFBgAAAAAEAAQA9QAAAIsD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1PsYA&#10;AADdAAAADwAAAGRycy9kb3ducmV2LnhtbESP3WrCQBSE74W+w3IKvZG6Mf60RFepgtQrQeMDnGaP&#10;STB7NuyuGt++KwheDjPzDTNfdqYRV3K+tqxgOEhAEBdW11wqOOabz28QPiBrbCyTgjt5WC7eenPM&#10;tL3xnq6HUIoIYZ+hgiqENpPSFxUZ9APbEkfvZJ3BEKUrpXZ4i3DTyDRJptJgzXGhwpbWFRXnw8Uo&#10;uBzL02Sdu3wzXa3+it/+bjRsd0p9vHc/MxCBuvAKP9tbrSBNx1/weB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s1PsYAAADdAAAADwAAAAAAAAAAAAAAAACYAgAAZHJz&#10;L2Rvd25yZXYueG1sUEsFBgAAAAAEAAQA9QAAAIsD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hTMIA&#10;AADdAAAADwAAAGRycy9kb3ducmV2LnhtbERPzYrCMBC+L/gOYQQvi6Z2VaQaRQXZPQlaH2BsxrbY&#10;TEoStb69OSx4/Pj+l+vONOJBzteWFYxHCQjiwuqaSwXnfD+cg/ABWWNjmRS8yMN61ftaYqbtk4/0&#10;OIVSxBD2GSqoQmgzKX1RkUE/si1x5K7WGQwRulJqh88YbhqZJslMGqw5NlTY0q6i4na6GwX3c3md&#10;7nKX72fb7aX4/T78jNuDUoN+t1mACNSFj/jf/acVpOkk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KFMwgAAAN0AAAAPAAAAAAAAAAAAAAAAAJgCAABkcnMvZG93&#10;bnJldi54bWxQSwUGAAAAAAQABAD1AAAAhwM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E18YA&#10;AADdAAAADwAAAGRycy9kb3ducmV2LnhtbESP3WrCQBSE74W+w3IKvZG6Mf7QRlepgtQrQeMDnGaP&#10;STB7NuyuGt++KwheDjPzDTNfdqYRV3K+tqxgOEhAEBdW11wqOOabzy8QPiBrbCyTgjt5WC7eenPM&#10;tL3xnq6HUIoIYZ+hgiqENpPSFxUZ9APbEkfvZJ3BEKUrpXZ4i3DTyDRJptJgzXGhwpbWFRXnw8Uo&#10;uBzL02Sdu3wzXa3+it/+bjRsd0p9vHc/MxCBuvAKP9tbrSBNx9/weB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gE18YAAADdAAAADwAAAAAAAAAAAAAAAACYAgAAZHJz&#10;L2Rvd25yZXYueG1sUEsFBgAAAAAEAAQA9QAAAIsD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RqMEA&#10;AADdAAAADwAAAGRycy9kb3ducmV2LnhtbERP3WrCMBS+H/gO4QjezdSAY3RGEUXm3bD1Ac6as6au&#10;OSlN1laffrkY7PLj+9/sJteKgfrQeNawWmYgiCtvGq41XMvT8yuIEJENtp5Jw50C7Lazpw3mxo98&#10;oaGItUghHHLUYGPscilDZclhWPqOOHFfvncYE+xraXocU7hrpcqyF+mw4dRgsaODpeq7+HEaHh9l&#10;PL6Phf28Hwelbl15QXPTejGf9m8gIk3xX/znPhsNSq3T/v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EajBAAAA3QAAAA8AAAAAAAAAAAAAAAAAmAIAAGRycy9kb3du&#10;cmV2LnhtbFBLBQYAAAAABAAEAPUAAACGAw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eDMUA&#10;AADdAAAADwAAAGRycy9kb3ducmV2LnhtbESP0YrCMBRE3xf8h3CFfVnWtF2UpRpFBXGfBK0fcG2u&#10;bbG5KUnU7t8bQfBxmJkzzGzRm1bcyPnGsoJ0lIAgLq1uuFJwLDbfvyB8QNbYWiYF/+RhMR98zDDX&#10;9s57uh1CJSKEfY4K6hC6XEpf1mTQj2xHHL2zdQZDlK6S2uE9wk0rsySZSIMNx4UaO1rXVF4OV6Pg&#10;eqzO43Xhis1ktTqV26/dT9rtlPoc9sspiEB9eIdf7T+tIMvGK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54MxQAAAN0AAAAPAAAAAAAAAAAAAAAAAJgCAABkcnMv&#10;ZG93bnJldi54bWxQSwUGAAAAAAQABAD1AAAAigM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1L8YA&#10;AADdAAAADwAAAGRycy9kb3ducmV2LnhtbESP0WrCQBRE3wX/YblCX0Q3plgldZUSUKzQQqMfcMne&#10;JsHs3bC7avz7bkHwcZiZM8xq05tWXMn5xrKC2TQBQVxa3XCl4HTcTpYgfEDW2FomBXfysFkPByvM&#10;tL3xD12LUIkIYZ+hgjqELpPSlzUZ9FPbEUfv1zqDIUpXSe3wFuGmlWmSvEmDDceFGjvKayrPxcUo&#10;KBef9/zrsn09zg4u17v2u8PzWKmXUf/xDiJQH57hR3uvFaTpPIX/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K1L8YAAADdAAAADwAAAAAAAAAAAAAAAACYAgAAZHJz&#10;L2Rvd25yZXYueG1sUEsFBgAAAAAEAAQA9QAAAIsD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QtMYA&#10;AADdAAAADwAAAGRycy9kb3ducmV2LnhtbESP3WrCQBSE7wt9h+UI3hTdGGmV6ColoGjBgj8PcMge&#10;k2D2bNhdNb69KxR6OczMN8x82ZlG3Mj52rKC0TABQVxYXXOp4HRcDaYgfEDW2FgmBQ/ysFy8v80x&#10;0/bOe7odQikihH2GCqoQ2kxKX1Rk0A9tSxy9s3UGQ5SulNrhPcJNI9Mk+ZIGa44LFbaUV1RcDlej&#10;oJhsH/nuuhofRz8u1+vmt8XLh1L9Xvc9AxGoC//hv/ZGK0jTzzG83s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4QtMYAAADdAAAADwAAAAAAAAAAAAAAAACYAgAAZHJz&#10;L2Rvd25yZXYueG1sUEsFBgAAAAAEAAQA9QAAAIsDAAAAAA==&#10;" path="m,l72,r,73l,73,,,,xe" filled="f" strokecolor="white [3212]">
                  <v:stroke joinstyle="miter"/>
                  <v:path arrowok="t" o:connecttype="custom" o:connectlocs="0,0;114283,0;114283,115831;0,115831;0,0;0,0" o:connectangles="0,0,0,0,0,0"/>
                </v:shape>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1767" w14:textId="77777777" w:rsidR="00ED650B" w:rsidRDefault="00ED65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9BCB2B2"/>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68537304">
    <w:abstractNumId w:val="12"/>
  </w:num>
  <w:num w:numId="2" w16cid:durableId="1167869262">
    <w:abstractNumId w:val="8"/>
  </w:num>
  <w:num w:numId="3" w16cid:durableId="321740709">
    <w:abstractNumId w:val="16"/>
  </w:num>
  <w:num w:numId="4" w16cid:durableId="224219182">
    <w:abstractNumId w:val="13"/>
  </w:num>
  <w:num w:numId="5" w16cid:durableId="509417202">
    <w:abstractNumId w:val="14"/>
  </w:num>
  <w:num w:numId="6" w16cid:durableId="726879545">
    <w:abstractNumId w:val="20"/>
  </w:num>
  <w:num w:numId="7" w16cid:durableId="1428696366">
    <w:abstractNumId w:val="7"/>
  </w:num>
  <w:num w:numId="8" w16cid:durableId="148177265">
    <w:abstractNumId w:val="11"/>
  </w:num>
  <w:num w:numId="9" w16cid:durableId="776367694">
    <w:abstractNumId w:val="18"/>
  </w:num>
  <w:num w:numId="10" w16cid:durableId="50471658">
    <w:abstractNumId w:val="2"/>
  </w:num>
  <w:num w:numId="11" w16cid:durableId="1782068925">
    <w:abstractNumId w:val="6"/>
  </w:num>
  <w:num w:numId="12" w16cid:durableId="1415542130">
    <w:abstractNumId w:val="1"/>
  </w:num>
  <w:num w:numId="13" w16cid:durableId="1830055498">
    <w:abstractNumId w:val="3"/>
  </w:num>
  <w:num w:numId="14" w16cid:durableId="1891915764">
    <w:abstractNumId w:val="10"/>
  </w:num>
  <w:num w:numId="15" w16cid:durableId="1403334638">
    <w:abstractNumId w:val="9"/>
  </w:num>
  <w:num w:numId="16" w16cid:durableId="2004699772">
    <w:abstractNumId w:val="17"/>
  </w:num>
  <w:num w:numId="17" w16cid:durableId="22826645">
    <w:abstractNumId w:val="4"/>
  </w:num>
  <w:num w:numId="18" w16cid:durableId="932860539">
    <w:abstractNumId w:val="22"/>
  </w:num>
  <w:num w:numId="19" w16cid:durableId="121920591">
    <w:abstractNumId w:val="19"/>
  </w:num>
  <w:num w:numId="20" w16cid:durableId="2085174936">
    <w:abstractNumId w:val="15"/>
  </w:num>
  <w:num w:numId="21" w16cid:durableId="936838264">
    <w:abstractNumId w:val="21"/>
  </w:num>
  <w:num w:numId="22" w16cid:durableId="2101293172">
    <w:abstractNumId w:val="5"/>
  </w:num>
  <w:num w:numId="23" w16cid:durableId="42959379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3A2"/>
    <w:rsid w:val="00020F8E"/>
    <w:rsid w:val="00052382"/>
    <w:rsid w:val="0006568A"/>
    <w:rsid w:val="000668CE"/>
    <w:rsid w:val="00071B1F"/>
    <w:rsid w:val="00076F0F"/>
    <w:rsid w:val="00084253"/>
    <w:rsid w:val="000D1F49"/>
    <w:rsid w:val="000E0945"/>
    <w:rsid w:val="001632C0"/>
    <w:rsid w:val="001727CA"/>
    <w:rsid w:val="001B0B3A"/>
    <w:rsid w:val="001C171C"/>
    <w:rsid w:val="001C66AD"/>
    <w:rsid w:val="001D38B2"/>
    <w:rsid w:val="001E7FCD"/>
    <w:rsid w:val="001F3377"/>
    <w:rsid w:val="00206D7D"/>
    <w:rsid w:val="002453A2"/>
    <w:rsid w:val="002C56E6"/>
    <w:rsid w:val="00361E11"/>
    <w:rsid w:val="003A5D3B"/>
    <w:rsid w:val="0040090B"/>
    <w:rsid w:val="00433D57"/>
    <w:rsid w:val="0046302A"/>
    <w:rsid w:val="00487D2D"/>
    <w:rsid w:val="004A5619"/>
    <w:rsid w:val="004D5D62"/>
    <w:rsid w:val="00504AA9"/>
    <w:rsid w:val="005112D0"/>
    <w:rsid w:val="00533D86"/>
    <w:rsid w:val="00555681"/>
    <w:rsid w:val="00577E06"/>
    <w:rsid w:val="005A3BF7"/>
    <w:rsid w:val="005F2035"/>
    <w:rsid w:val="005F7990"/>
    <w:rsid w:val="00600AC2"/>
    <w:rsid w:val="0061432A"/>
    <w:rsid w:val="00622682"/>
    <w:rsid w:val="0063739C"/>
    <w:rsid w:val="00691944"/>
    <w:rsid w:val="006B248A"/>
    <w:rsid w:val="00703BBA"/>
    <w:rsid w:val="00727403"/>
    <w:rsid w:val="007466B2"/>
    <w:rsid w:val="00770F25"/>
    <w:rsid w:val="007B0A85"/>
    <w:rsid w:val="007B2E52"/>
    <w:rsid w:val="007C6A52"/>
    <w:rsid w:val="008119CC"/>
    <w:rsid w:val="0082043E"/>
    <w:rsid w:val="00897331"/>
    <w:rsid w:val="008E203A"/>
    <w:rsid w:val="0091229C"/>
    <w:rsid w:val="00940E73"/>
    <w:rsid w:val="00950D39"/>
    <w:rsid w:val="009809E7"/>
    <w:rsid w:val="0098597D"/>
    <w:rsid w:val="00991FA9"/>
    <w:rsid w:val="009F49EA"/>
    <w:rsid w:val="009F619A"/>
    <w:rsid w:val="009F6DDE"/>
    <w:rsid w:val="00A254B7"/>
    <w:rsid w:val="00A370A8"/>
    <w:rsid w:val="00A73847"/>
    <w:rsid w:val="00A90467"/>
    <w:rsid w:val="00AA0B4E"/>
    <w:rsid w:val="00B208D4"/>
    <w:rsid w:val="00B27589"/>
    <w:rsid w:val="00BD4753"/>
    <w:rsid w:val="00BD5CB1"/>
    <w:rsid w:val="00BE62EE"/>
    <w:rsid w:val="00C003BA"/>
    <w:rsid w:val="00C46878"/>
    <w:rsid w:val="00C56987"/>
    <w:rsid w:val="00C82682"/>
    <w:rsid w:val="00C847C4"/>
    <w:rsid w:val="00CB21E7"/>
    <w:rsid w:val="00CB4A51"/>
    <w:rsid w:val="00CD06EB"/>
    <w:rsid w:val="00CD4532"/>
    <w:rsid w:val="00CD47B0"/>
    <w:rsid w:val="00CE6104"/>
    <w:rsid w:val="00CE7918"/>
    <w:rsid w:val="00CF1B89"/>
    <w:rsid w:val="00D05D0B"/>
    <w:rsid w:val="00D16163"/>
    <w:rsid w:val="00D50B65"/>
    <w:rsid w:val="00DB3FAD"/>
    <w:rsid w:val="00E61C09"/>
    <w:rsid w:val="00E66C3D"/>
    <w:rsid w:val="00EB263C"/>
    <w:rsid w:val="00EB3B58"/>
    <w:rsid w:val="00EC7359"/>
    <w:rsid w:val="00ED650B"/>
    <w:rsid w:val="00EE3054"/>
    <w:rsid w:val="00F00606"/>
    <w:rsid w:val="00F01256"/>
    <w:rsid w:val="00F470AA"/>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70BC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C66AD"/>
    <w:pPr>
      <w:ind w:right="720"/>
    </w:pPr>
  </w:style>
  <w:style w:type="paragraph" w:styleId="Heading1">
    <w:name w:val="heading 1"/>
    <w:basedOn w:val="Normal"/>
    <w:link w:val="Heading1Char"/>
    <w:uiPriority w:val="1"/>
    <w:qFormat/>
    <w:rsid w:val="001C66AD"/>
    <w:pPr>
      <w:tabs>
        <w:tab w:val="left" w:pos="2520"/>
        <w:tab w:val="left" w:pos="3360"/>
      </w:tabs>
      <w:spacing w:before="111" w:after="560"/>
      <w:outlineLvl w:val="0"/>
    </w:pPr>
    <w:rPr>
      <w:rFonts w:asciiTheme="majorHAnsi" w:hAnsiTheme="majorHAnsi"/>
      <w:b/>
      <w:color w:val="CFCFCF" w:themeColor="accent5" w:themeShade="E6"/>
      <w:sz w:val="36"/>
    </w:rPr>
  </w:style>
  <w:style w:type="paragraph" w:styleId="Heading2">
    <w:name w:val="heading 2"/>
    <w:basedOn w:val="Normal"/>
    <w:link w:val="Heading2Char"/>
    <w:uiPriority w:val="1"/>
    <w:qFormat/>
    <w:rsid w:val="001C66AD"/>
    <w:pPr>
      <w:keepNext/>
      <w:tabs>
        <w:tab w:val="left" w:pos="720"/>
        <w:tab w:val="left" w:pos="1199"/>
      </w:tabs>
      <w:spacing w:before="360" w:after="240"/>
      <w:outlineLvl w:val="1"/>
    </w:pPr>
    <w:rPr>
      <w:rFonts w:asciiTheme="majorHAnsi" w:hAnsiTheme="majorHAnsi"/>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C82682"/>
    <w:pPr>
      <w:keepNext/>
      <w:tabs>
        <w:tab w:val="left" w:pos="900"/>
        <w:tab w:val="left" w:pos="1560"/>
      </w:tabs>
      <w:spacing w:before="360" w:after="240"/>
      <w:outlineLvl w:val="2"/>
    </w:pPr>
    <w:rPr>
      <w:rFonts w:asciiTheme="majorHAnsi" w:hAnsiTheme="majorHAnsi"/>
      <w:b/>
      <w:bCs/>
      <w:color w:val="4CBABF" w:themeColor="accent2"/>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C8268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92F2C"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92F2C" w:themeColor="accent1" w:themeShade="7F"/>
    </w:rPr>
  </w:style>
  <w:style w:type="paragraph" w:styleId="Heading8">
    <w:name w:val="heading 8"/>
    <w:basedOn w:val="Normal"/>
    <w:next w:val="Normal"/>
    <w:link w:val="Heading8Char"/>
    <w:uiPriority w:val="9"/>
    <w:semiHidden/>
    <w:qFormat/>
    <w:rsid w:val="00C82682"/>
    <w:pPr>
      <w:keepNext/>
      <w:keepLines/>
      <w:numPr>
        <w:ilvl w:val="7"/>
        <w:numId w:val="16"/>
      </w:numPr>
      <w:spacing w:before="40"/>
      <w:outlineLvl w:val="7"/>
    </w:pPr>
    <w:rPr>
      <w:rFonts w:asciiTheme="majorHAnsi" w:eastAsiaTheme="majorEastAsia" w:hAnsiTheme="majorHAnsi" w:cstheme="majorBidi"/>
      <w:color w:val="85402C" w:themeColor="accent3"/>
      <w:sz w:val="21"/>
      <w:szCs w:val="21"/>
    </w:rPr>
  </w:style>
  <w:style w:type="paragraph" w:styleId="Heading9">
    <w:name w:val="heading 9"/>
    <w:basedOn w:val="Normal"/>
    <w:next w:val="Normal"/>
    <w:link w:val="Heading9Char"/>
    <w:uiPriority w:val="9"/>
    <w:semiHidden/>
    <w:qFormat/>
    <w:rsid w:val="00C82682"/>
    <w:pPr>
      <w:keepNext/>
      <w:keepLines/>
      <w:numPr>
        <w:ilvl w:val="8"/>
        <w:numId w:val="16"/>
      </w:numPr>
      <w:spacing w:before="40"/>
      <w:outlineLvl w:val="8"/>
    </w:pPr>
    <w:rPr>
      <w:rFonts w:asciiTheme="majorHAnsi" w:eastAsiaTheme="majorEastAsia" w:hAnsiTheme="majorHAnsi"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66AD"/>
    <w:rPr>
      <w:rFonts w:asciiTheme="majorHAnsi" w:hAnsiTheme="majorHAnsi"/>
      <w:b/>
      <w:color w:val="CFCFCF" w:themeColor="accent5" w:themeShade="E6"/>
      <w:sz w:val="36"/>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C66AD"/>
    <w:rPr>
      <w:rFonts w:asciiTheme="majorHAnsi" w:hAnsiTheme="majorHAnsi"/>
      <w:b/>
      <w:bCs/>
      <w:color w:val="CFCFCF" w:themeColor="accent5" w:themeShade="E6"/>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1C66AD"/>
    <w:rPr>
      <w:rFonts w:asciiTheme="majorHAnsi" w:hAnsiTheme="majorHAnsi"/>
      <w:b/>
      <w:bCs/>
      <w:color w:val="4CBABF" w:themeColor="accent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C8268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C8268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1C66AD"/>
    <w:rPr>
      <w:b/>
      <w:noProof/>
      <w:color w:val="125F5B" w:themeColor="accent1"/>
      <w:szCs w:val="24"/>
    </w:rPr>
  </w:style>
  <w:style w:type="paragraph" w:styleId="Footer">
    <w:name w:val="footer"/>
    <w:basedOn w:val="Normal"/>
    <w:link w:val="FooterChar"/>
    <w:uiPriority w:val="99"/>
    <w:rsid w:val="00C8268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C82682"/>
    <w:rPr>
      <w:rFonts w:asciiTheme="minorHAnsi" w:hAnsiTheme="minorHAnsi"/>
      <w:color w:val="7F7F7F" w:themeColor="text1" w:themeTint="80"/>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unhideWhenUsed/>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semiHidden/>
    <w:qFormat/>
    <w:rsid w:val="00C8268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C82682"/>
    <w:rPr>
      <w:rFonts w:asciiTheme="majorHAnsi" w:eastAsiaTheme="majorEastAsia" w:hAnsiTheme="majorHAnsi" w:cstheme="majorBidi"/>
      <w:color w:val="auto"/>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82682"/>
    <w:rPr>
      <w:b/>
      <w:sz w:val="25"/>
      <w:szCs w:val="25"/>
    </w:rPr>
  </w:style>
  <w:style w:type="character" w:customStyle="1" w:styleId="Heading5Char">
    <w:name w:val="Heading 5 Char"/>
    <w:basedOn w:val="Heading2Char"/>
    <w:link w:val="Heading5"/>
    <w:uiPriority w:val="1"/>
    <w:semiHidden/>
    <w:rsid w:val="00C82682"/>
    <w:rPr>
      <w:rFonts w:asciiTheme="majorHAnsi" w:hAnsiTheme="majorHAnsi"/>
      <w:b/>
      <w:bCs/>
      <w:color w:val="4BACC6"/>
      <w:sz w:val="25"/>
      <w:szCs w:val="32"/>
      <w:lang w:eastAsia="zh-CN"/>
    </w:rPr>
  </w:style>
  <w:style w:type="character" w:customStyle="1" w:styleId="Heading6Char">
    <w:name w:val="Heading 6 Char"/>
    <w:basedOn w:val="DefaultParagraphFont"/>
    <w:link w:val="Heading6"/>
    <w:uiPriority w:val="9"/>
    <w:semiHidden/>
    <w:rsid w:val="00C82682"/>
    <w:rPr>
      <w:rFonts w:asciiTheme="majorHAnsi" w:eastAsiaTheme="majorEastAsia" w:hAnsiTheme="majorHAnsi" w:cstheme="majorBidi"/>
      <w:color w:val="092F2C" w:themeColor="accent1" w:themeShade="7F"/>
    </w:rPr>
  </w:style>
  <w:style w:type="character" w:customStyle="1" w:styleId="Heading7Char">
    <w:name w:val="Heading 7 Char"/>
    <w:basedOn w:val="DefaultParagraphFont"/>
    <w:link w:val="Heading7"/>
    <w:uiPriority w:val="9"/>
    <w:semiHidden/>
    <w:rsid w:val="00C82682"/>
    <w:rPr>
      <w:rFonts w:asciiTheme="majorHAnsi" w:eastAsiaTheme="majorEastAsia" w:hAnsiTheme="majorHAnsi" w:cstheme="majorBidi"/>
      <w:i/>
      <w:iCs/>
      <w:color w:val="092F2C" w:themeColor="accent1" w:themeShade="7F"/>
    </w:rPr>
  </w:style>
  <w:style w:type="character" w:customStyle="1" w:styleId="Heading8Char">
    <w:name w:val="Heading 8 Char"/>
    <w:basedOn w:val="DefaultParagraphFont"/>
    <w:link w:val="Heading8"/>
    <w:uiPriority w:val="9"/>
    <w:semiHidden/>
    <w:rsid w:val="00C82682"/>
    <w:rPr>
      <w:rFonts w:asciiTheme="majorHAnsi" w:eastAsiaTheme="majorEastAsia" w:hAnsiTheme="majorHAnsi" w:cstheme="majorBidi"/>
      <w:color w:val="85402C" w:themeColor="accent3"/>
      <w:sz w:val="21"/>
      <w:szCs w:val="21"/>
    </w:rPr>
  </w:style>
  <w:style w:type="character" w:customStyle="1" w:styleId="Heading9Char">
    <w:name w:val="Heading 9 Char"/>
    <w:basedOn w:val="DefaultParagraphFont"/>
    <w:link w:val="Heading9"/>
    <w:uiPriority w:val="9"/>
    <w:semiHidden/>
    <w:rsid w:val="00C82682"/>
    <w:rPr>
      <w:rFonts w:asciiTheme="majorHAnsi" w:eastAsiaTheme="majorEastAsia" w:hAnsiTheme="majorHAnsi" w:cstheme="majorBidi"/>
      <w:i/>
      <w:iCs/>
      <w:color w:val="85402C" w:themeColor="accent3"/>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85402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EB263C"/>
    <w:pPr>
      <w:spacing w:after="0" w:line="240" w:lineRule="auto"/>
    </w:pPr>
    <w:rPr>
      <w:b/>
      <w:color w:val="125F5B" w:themeColor="accent1"/>
      <w:sz w:val="42"/>
    </w:rPr>
  </w:style>
  <w:style w:type="paragraph" w:customStyle="1" w:styleId="Address">
    <w:name w:val="Address"/>
    <w:basedOn w:val="Normal"/>
    <w:uiPriority w:val="1"/>
    <w:qFormat/>
    <w:rsid w:val="00EB263C"/>
    <w:pPr>
      <w:spacing w:after="0"/>
    </w:pPr>
  </w:style>
  <w:style w:type="paragraph" w:styleId="Date">
    <w:name w:val="Date"/>
    <w:basedOn w:val="Normal"/>
    <w:next w:val="Normal"/>
    <w:link w:val="DateChar"/>
    <w:uiPriority w:val="99"/>
    <w:rsid w:val="00EB263C"/>
    <w:pPr>
      <w:spacing w:before="600"/>
    </w:pPr>
  </w:style>
  <w:style w:type="paragraph" w:styleId="Caption">
    <w:name w:val="caption"/>
    <w:basedOn w:val="Normal"/>
    <w:next w:val="Normal"/>
    <w:uiPriority w:val="35"/>
    <w:semiHidden/>
    <w:unhideWhenUsed/>
    <w:qFormat/>
    <w:rsid w:val="00C82682"/>
    <w:pPr>
      <w:spacing w:line="240" w:lineRule="auto"/>
    </w:pPr>
    <w:rPr>
      <w:i/>
      <w:iCs/>
      <w:color w:val="082A28" w:themeColor="text2"/>
      <w:szCs w:val="18"/>
    </w:rPr>
  </w:style>
  <w:style w:type="character" w:customStyle="1" w:styleId="DateChar">
    <w:name w:val="Date Char"/>
    <w:basedOn w:val="DefaultParagraphFont"/>
    <w:link w:val="Date"/>
    <w:uiPriority w:val="99"/>
    <w:rsid w:val="00EB263C"/>
  </w:style>
  <w:style w:type="paragraph" w:styleId="Salutation">
    <w:name w:val="Salutation"/>
    <w:basedOn w:val="Normal"/>
    <w:next w:val="Normal"/>
    <w:link w:val="SalutationChar"/>
    <w:uiPriority w:val="99"/>
    <w:rsid w:val="001C66AD"/>
    <w:pPr>
      <w:spacing w:before="480" w:after="480"/>
    </w:pPr>
    <w:rPr>
      <w:color w:val="85402C" w:themeColor="accent3"/>
      <w:sz w:val="36"/>
    </w:rPr>
  </w:style>
  <w:style w:type="character" w:customStyle="1" w:styleId="SalutationChar">
    <w:name w:val="Salutation Char"/>
    <w:basedOn w:val="DefaultParagraphFont"/>
    <w:link w:val="Salutation"/>
    <w:uiPriority w:val="99"/>
    <w:rsid w:val="001C66AD"/>
    <w:rPr>
      <w:color w:val="85402C" w:themeColor="accent3"/>
      <w:sz w:val="36"/>
    </w:rPr>
  </w:style>
  <w:style w:type="paragraph" w:styleId="Signature">
    <w:name w:val="Signature"/>
    <w:basedOn w:val="Normal"/>
    <w:link w:val="SignatureChar"/>
    <w:uiPriority w:val="99"/>
    <w:rsid w:val="00EB263C"/>
  </w:style>
  <w:style w:type="character" w:customStyle="1" w:styleId="SignatureChar">
    <w:name w:val="Signature Char"/>
    <w:basedOn w:val="DefaultParagraphFont"/>
    <w:link w:val="Signature"/>
    <w:uiPriority w:val="99"/>
    <w:rsid w:val="00EB263C"/>
  </w:style>
  <w:style w:type="character" w:styleId="PlaceholderText">
    <w:name w:val="Placeholder Text"/>
    <w:basedOn w:val="DefaultParagraphFont"/>
    <w:uiPriority w:val="99"/>
    <w:semiHidden/>
    <w:rsid w:val="00EB263C"/>
    <w:rPr>
      <w:color w:val="808080"/>
    </w:rPr>
  </w:style>
  <w:style w:type="table" w:styleId="TableGrid">
    <w:name w:val="Table Grid"/>
    <w:basedOn w:val="TableNormal"/>
    <w:rsid w:val="004A5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dvr308\AppData\Roaming\Microsoft\Templates\Minimalist%20tech%20letterhea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64F39B15B34F2BB60E7D6455A90896"/>
        <w:category>
          <w:name w:val="General"/>
          <w:gallery w:val="placeholder"/>
        </w:category>
        <w:types>
          <w:type w:val="bbPlcHdr"/>
        </w:types>
        <w:behaviors>
          <w:behavior w:val="content"/>
        </w:behaviors>
        <w:guid w:val="{0E2F1DA5-350B-4E78-AD5E-CF68FA7C2276}"/>
      </w:docPartPr>
      <w:docPartBody>
        <w:p w:rsidR="00DC770D" w:rsidRDefault="0006303D">
          <w:pPr>
            <w:pStyle w:val="4564F39B15B34F2BB60E7D6455A90896"/>
          </w:pPr>
          <w:r w:rsidRPr="00EB263C">
            <w:rPr>
              <w:rStyle w:val="PlaceholderText"/>
            </w:rPr>
            <w:t>[Street Address, City, ST Zip Code]</w:t>
          </w:r>
        </w:p>
      </w:docPartBody>
    </w:docPart>
    <w:docPart>
      <w:docPartPr>
        <w:name w:val="C9D47053C12F46DD99B5EFEE83D26E58"/>
        <w:category>
          <w:name w:val="General"/>
          <w:gallery w:val="placeholder"/>
        </w:category>
        <w:types>
          <w:type w:val="bbPlcHdr"/>
        </w:types>
        <w:behaviors>
          <w:behavior w:val="content"/>
        </w:behaviors>
        <w:guid w:val="{C393F3E0-5AF4-4E94-98BD-CB283BEBA697}"/>
      </w:docPartPr>
      <w:docPartBody>
        <w:p w:rsidR="00DC770D" w:rsidRDefault="0006303D">
          <w:pPr>
            <w:pStyle w:val="C9D47053C12F46DD99B5EFEE83D26E58"/>
          </w:pPr>
          <w:r w:rsidRPr="00EB263C">
            <w:rPr>
              <w:rStyle w:val="PlaceholderText"/>
            </w:rPr>
            <w:t>[Telephone]</w:t>
          </w:r>
        </w:p>
      </w:docPartBody>
    </w:docPart>
    <w:docPart>
      <w:docPartPr>
        <w:name w:val="CCA9CFA1A45D43098FCAB73CB2C6F3DA"/>
        <w:category>
          <w:name w:val="General"/>
          <w:gallery w:val="placeholder"/>
        </w:category>
        <w:types>
          <w:type w:val="bbPlcHdr"/>
        </w:types>
        <w:behaviors>
          <w:behavior w:val="content"/>
        </w:behaviors>
        <w:guid w:val="{8A3BCEFB-A5FE-43C4-80BF-C5E8C562FE04}"/>
      </w:docPartPr>
      <w:docPartBody>
        <w:p w:rsidR="00DC770D" w:rsidRDefault="0006303D">
          <w:pPr>
            <w:pStyle w:val="CCA9CFA1A45D43098FCAB73CB2C6F3DA"/>
          </w:pPr>
          <w:r w:rsidRPr="00EB263C">
            <w:rPr>
              <w:rStyle w:val="PlaceholderText"/>
            </w:rPr>
            <w:t>[Email]</w:t>
          </w:r>
        </w:p>
      </w:docPartBody>
    </w:docPart>
    <w:docPart>
      <w:docPartPr>
        <w:name w:val="7DF841B9D318422BBE05F6C4F6D0B1F3"/>
        <w:category>
          <w:name w:val="General"/>
          <w:gallery w:val="placeholder"/>
        </w:category>
        <w:types>
          <w:type w:val="bbPlcHdr"/>
        </w:types>
        <w:behaviors>
          <w:behavior w:val="content"/>
        </w:behaviors>
        <w:guid w:val="{450D81EB-6C5D-4231-B3BD-02660A2A6B9E}"/>
      </w:docPartPr>
      <w:docPartBody>
        <w:p w:rsidR="00DC770D" w:rsidRDefault="0006303D">
          <w:pPr>
            <w:pStyle w:val="7DF841B9D318422BBE05F6C4F6D0B1F3"/>
          </w:pPr>
          <w:r w:rsidRPr="001C66AD">
            <w:t>[</w:t>
          </w:r>
          <w:r w:rsidRPr="001C66AD">
            <w:rPr>
              <w:rStyle w:val="PlaceholderText"/>
            </w:rPr>
            <w:t>Date]</w:t>
          </w:r>
        </w:p>
      </w:docPartBody>
    </w:docPart>
    <w:docPart>
      <w:docPartPr>
        <w:name w:val="42739DDFC34341539A544B97EAECF5B9"/>
        <w:category>
          <w:name w:val="General"/>
          <w:gallery w:val="placeholder"/>
        </w:category>
        <w:types>
          <w:type w:val="bbPlcHdr"/>
        </w:types>
        <w:behaviors>
          <w:behavior w:val="content"/>
        </w:behaviors>
        <w:guid w:val="{B624C75A-61AE-4912-A5D4-F378988962A2}"/>
      </w:docPartPr>
      <w:docPartBody>
        <w:p w:rsidR="00DC770D" w:rsidRDefault="0006303D">
          <w:pPr>
            <w:pStyle w:val="42739DDFC34341539A544B97EAECF5B9"/>
          </w:pPr>
          <w:r w:rsidRPr="001C66AD">
            <w:t>[Recipient Name]</w:t>
          </w:r>
        </w:p>
      </w:docPartBody>
    </w:docPart>
    <w:docPart>
      <w:docPartPr>
        <w:name w:val="5AC3A41535A4401B897BB7C32F454E1C"/>
        <w:category>
          <w:name w:val="General"/>
          <w:gallery w:val="placeholder"/>
        </w:category>
        <w:types>
          <w:type w:val="bbPlcHdr"/>
        </w:types>
        <w:behaviors>
          <w:behavior w:val="content"/>
        </w:behaviors>
        <w:guid w:val="{526F90C4-C016-4E28-88D4-F79F6DB77B1B}"/>
      </w:docPartPr>
      <w:docPartBody>
        <w:p w:rsidR="00DC770D" w:rsidRDefault="0006303D">
          <w:pPr>
            <w:pStyle w:val="5AC3A41535A4401B897BB7C32F454E1C"/>
          </w:pPr>
          <w:r w:rsidRPr="001C66AD">
            <w:rPr>
              <w:rStyle w:val="PlaceholderText"/>
            </w:rPr>
            <w:t>[Title]</w:t>
          </w:r>
        </w:p>
      </w:docPartBody>
    </w:docPart>
    <w:docPart>
      <w:docPartPr>
        <w:name w:val="FED44522E9A84A02A27B1FD38ED8C1F0"/>
        <w:category>
          <w:name w:val="General"/>
          <w:gallery w:val="placeholder"/>
        </w:category>
        <w:types>
          <w:type w:val="bbPlcHdr"/>
        </w:types>
        <w:behaviors>
          <w:behavior w:val="content"/>
        </w:behaviors>
        <w:guid w:val="{781E6393-FC18-4D20-8DCB-981093FC1C6B}"/>
      </w:docPartPr>
      <w:docPartBody>
        <w:p w:rsidR="00DC770D" w:rsidRDefault="0006303D">
          <w:pPr>
            <w:pStyle w:val="FED44522E9A84A02A27B1FD38ED8C1F0"/>
          </w:pPr>
          <w:r w:rsidRPr="001C66AD">
            <w:rPr>
              <w:rStyle w:val="PlaceholderText"/>
            </w:rPr>
            <w:t>[Company]</w:t>
          </w:r>
        </w:p>
      </w:docPartBody>
    </w:docPart>
    <w:docPart>
      <w:docPartPr>
        <w:name w:val="F7B2B56065B64C8AB93E8D341597991C"/>
        <w:category>
          <w:name w:val="General"/>
          <w:gallery w:val="placeholder"/>
        </w:category>
        <w:types>
          <w:type w:val="bbPlcHdr"/>
        </w:types>
        <w:behaviors>
          <w:behavior w:val="content"/>
        </w:behaviors>
        <w:guid w:val="{24BEDD21-371B-4003-B574-3D293F468E91}"/>
      </w:docPartPr>
      <w:docPartBody>
        <w:p w:rsidR="00DC770D" w:rsidRDefault="0006303D">
          <w:pPr>
            <w:pStyle w:val="F7B2B56065B64C8AB93E8D341597991C"/>
          </w:pPr>
          <w:r w:rsidRPr="001C66AD">
            <w:rPr>
              <w:rStyle w:val="PlaceholderText"/>
            </w:rPr>
            <w:t>[Street Address]</w:t>
          </w:r>
        </w:p>
      </w:docPartBody>
    </w:docPart>
    <w:docPart>
      <w:docPartPr>
        <w:name w:val="2FB8FDB6FFEB4F73BF0082394468984E"/>
        <w:category>
          <w:name w:val="General"/>
          <w:gallery w:val="placeholder"/>
        </w:category>
        <w:types>
          <w:type w:val="bbPlcHdr"/>
        </w:types>
        <w:behaviors>
          <w:behavior w:val="content"/>
        </w:behaviors>
        <w:guid w:val="{A32A4509-CBDC-4509-B689-89D0E21B16D9}"/>
      </w:docPartPr>
      <w:docPartBody>
        <w:p w:rsidR="00DC770D" w:rsidRDefault="0006303D">
          <w:pPr>
            <w:pStyle w:val="2FB8FDB6FFEB4F73BF0082394468984E"/>
          </w:pPr>
          <w:r w:rsidRPr="001C66AD">
            <w:t>[City, ST Zip Code]</w:t>
          </w:r>
        </w:p>
      </w:docPartBody>
    </w:docPart>
    <w:docPart>
      <w:docPartPr>
        <w:name w:val="F7C1590C0CDF466DBE4977517CC28838"/>
        <w:category>
          <w:name w:val="General"/>
          <w:gallery w:val="placeholder"/>
        </w:category>
        <w:types>
          <w:type w:val="bbPlcHdr"/>
        </w:types>
        <w:behaviors>
          <w:behavior w:val="content"/>
        </w:behaviors>
        <w:guid w:val="{5B17A3E5-72FD-4780-98CD-413521BB2F11}"/>
      </w:docPartPr>
      <w:docPartBody>
        <w:p w:rsidR="00DC770D" w:rsidRDefault="0006303D">
          <w:pPr>
            <w:pStyle w:val="F7C1590C0CDF466DBE4977517CC28838"/>
          </w:pPr>
          <w:r w:rsidRPr="00504AA9">
            <w:t>[Recipient Name]</w:t>
          </w:r>
        </w:p>
      </w:docPartBody>
    </w:docPart>
    <w:docPart>
      <w:docPartPr>
        <w:name w:val="4D3F0DEB65344AA296F1D011277A22C8"/>
        <w:category>
          <w:name w:val="General"/>
          <w:gallery w:val="placeholder"/>
        </w:category>
        <w:types>
          <w:type w:val="bbPlcHdr"/>
        </w:types>
        <w:behaviors>
          <w:behavior w:val="content"/>
        </w:behaviors>
        <w:guid w:val="{FC4B42D7-6D3F-4205-ACEE-B15F89C27C37}"/>
      </w:docPartPr>
      <w:docPartBody>
        <w:p w:rsidR="00DC770D" w:rsidRDefault="0006303D">
          <w:pPr>
            <w:pStyle w:val="4D3F0DEB65344AA296F1D011277A22C8"/>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03D"/>
    <w:rsid w:val="0006303D"/>
    <w:rsid w:val="00DC77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564F39B15B34F2BB60E7D6455A90896">
    <w:name w:val="4564F39B15B34F2BB60E7D6455A90896"/>
  </w:style>
  <w:style w:type="paragraph" w:customStyle="1" w:styleId="C9D47053C12F46DD99B5EFEE83D26E58">
    <w:name w:val="C9D47053C12F46DD99B5EFEE83D26E58"/>
  </w:style>
  <w:style w:type="paragraph" w:customStyle="1" w:styleId="CCA9CFA1A45D43098FCAB73CB2C6F3DA">
    <w:name w:val="CCA9CFA1A45D43098FCAB73CB2C6F3DA"/>
  </w:style>
  <w:style w:type="paragraph" w:customStyle="1" w:styleId="7DF841B9D318422BBE05F6C4F6D0B1F3">
    <w:name w:val="7DF841B9D318422BBE05F6C4F6D0B1F3"/>
  </w:style>
  <w:style w:type="paragraph" w:customStyle="1" w:styleId="42739DDFC34341539A544B97EAECF5B9">
    <w:name w:val="42739DDFC34341539A544B97EAECF5B9"/>
  </w:style>
  <w:style w:type="paragraph" w:customStyle="1" w:styleId="5AC3A41535A4401B897BB7C32F454E1C">
    <w:name w:val="5AC3A41535A4401B897BB7C32F454E1C"/>
  </w:style>
  <w:style w:type="paragraph" w:customStyle="1" w:styleId="FED44522E9A84A02A27B1FD38ED8C1F0">
    <w:name w:val="FED44522E9A84A02A27B1FD38ED8C1F0"/>
  </w:style>
  <w:style w:type="paragraph" w:customStyle="1" w:styleId="F7B2B56065B64C8AB93E8D341597991C">
    <w:name w:val="F7B2B56065B64C8AB93E8D341597991C"/>
  </w:style>
  <w:style w:type="paragraph" w:customStyle="1" w:styleId="2FB8FDB6FFEB4F73BF0082394468984E">
    <w:name w:val="2FB8FDB6FFEB4F73BF0082394468984E"/>
  </w:style>
  <w:style w:type="paragraph" w:customStyle="1" w:styleId="F7C1590C0CDF466DBE4977517CC28838">
    <w:name w:val="F7C1590C0CDF466DBE4977517CC28838"/>
  </w:style>
  <w:style w:type="paragraph" w:customStyle="1" w:styleId="4D3F0DEB65344AA296F1D011277A22C8">
    <w:name w:val="4D3F0DEB65344AA296F1D011277A22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09C5DA44-A239-477B-9C26-D4842FB55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3.xml><?xml version="1.0" encoding="utf-8"?>
<ds:datastoreItem xmlns:ds="http://schemas.openxmlformats.org/officeDocument/2006/customXml" ds:itemID="{9488FAFB-94B4-4FA3-9973-A1A10D32B318}">
  <ds:schemaRefs>
    <ds:schemaRef ds:uri="http://schemas.openxmlformats.org/officeDocument/2006/bibliography"/>
  </ds:schemaRefs>
</ds:datastoreItem>
</file>

<file path=customXml/itemProps4.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Minimalist tech letterhead</Template>
  <TotalTime>0</TotalTime>
  <Pages>3</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2022-04-28T16:33:00Z</dcterms:created>
  <dcterms:modified xsi:type="dcterms:W3CDTF">2022-04-28T16:33:00Z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